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1592D" w14:textId="68BF78F6" w:rsidR="009A740A" w:rsidRPr="0046721D" w:rsidRDefault="003C2FBB" w:rsidP="001D6816">
      <w:pPr>
        <w:pStyle w:val="Title"/>
      </w:pPr>
      <w:bookmarkStart w:id="0" w:name="_Toc41317959"/>
      <w:bookmarkStart w:id="1" w:name="_Toc43980197"/>
      <w:r>
        <w:t xml:space="preserve">Suppliers Change Request </w:t>
      </w:r>
      <w:bookmarkEnd w:id="0"/>
      <w:bookmarkEnd w:id="1"/>
    </w:p>
    <w:p w14:paraId="3102F970" w14:textId="77A9BC78" w:rsidR="00410495" w:rsidRPr="00831FCF" w:rsidRDefault="00410495" w:rsidP="001D6816">
      <w:pPr>
        <w:pStyle w:val="Heading1"/>
      </w:pPr>
      <w:r w:rsidRPr="00831FCF">
        <w:t>Article Information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3024"/>
        <w:gridCol w:w="3166"/>
      </w:tblGrid>
      <w:tr w:rsidR="00410495" w:rsidRPr="00410495" w14:paraId="4A716F2D" w14:textId="77777777" w:rsidTr="00AD23F6">
        <w:trPr>
          <w:cantSplit/>
          <w:trHeight w:hRule="exact" w:val="768"/>
        </w:trPr>
        <w:tc>
          <w:tcPr>
            <w:tcW w:w="3024" w:type="dxa"/>
          </w:tcPr>
          <w:p w14:paraId="5A281B46" w14:textId="2D3C26D0" w:rsidR="00410495" w:rsidRPr="00410495" w:rsidRDefault="00410495" w:rsidP="00D80C1B">
            <w:pPr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>Part Number</w:t>
            </w:r>
          </w:p>
          <w:p w14:paraId="4FAB213F" w14:textId="77777777" w:rsidR="00410495" w:rsidRPr="00410495" w:rsidRDefault="00410495" w:rsidP="00D80C1B">
            <w:pPr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>__________________________</w:t>
            </w:r>
          </w:p>
          <w:p w14:paraId="73275F66" w14:textId="77777777" w:rsidR="00410495" w:rsidRPr="00410495" w:rsidRDefault="00410495" w:rsidP="00D80C1B">
            <w:pPr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</w:p>
        </w:tc>
        <w:tc>
          <w:tcPr>
            <w:tcW w:w="3024" w:type="dxa"/>
          </w:tcPr>
          <w:p w14:paraId="4883D360" w14:textId="77777777" w:rsidR="00410495" w:rsidRPr="00410495" w:rsidRDefault="00410495" w:rsidP="00D80C1B">
            <w:pPr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>Part Description</w:t>
            </w:r>
          </w:p>
          <w:p w14:paraId="0450E584" w14:textId="77777777" w:rsidR="00410495" w:rsidRPr="00410495" w:rsidRDefault="00410495" w:rsidP="00D80C1B">
            <w:pPr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>__________________________</w:t>
            </w:r>
          </w:p>
          <w:p w14:paraId="2E81B20D" w14:textId="77777777" w:rsidR="00410495" w:rsidRPr="00410495" w:rsidRDefault="00410495" w:rsidP="00D80C1B">
            <w:pPr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</w:p>
        </w:tc>
        <w:tc>
          <w:tcPr>
            <w:tcW w:w="3166" w:type="dxa"/>
          </w:tcPr>
          <w:p w14:paraId="40985FEF" w14:textId="77777777" w:rsidR="00410495" w:rsidRPr="00410495" w:rsidRDefault="00410495" w:rsidP="00D80C1B">
            <w:pPr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>Critical Part (Yes/No)</w:t>
            </w:r>
          </w:p>
          <w:p w14:paraId="30A52B0B" w14:textId="70AE7E00" w:rsidR="00410495" w:rsidRPr="00410495" w:rsidRDefault="00410495" w:rsidP="00D80C1B">
            <w:pPr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>_________________________</w:t>
            </w:r>
            <w:r w:rsidR="00AD23F6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>__</w:t>
            </w: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>_</w:t>
            </w:r>
          </w:p>
          <w:p w14:paraId="4B7108F5" w14:textId="77777777" w:rsidR="00410495" w:rsidRPr="00410495" w:rsidRDefault="00410495" w:rsidP="00D80C1B">
            <w:pPr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</w:p>
        </w:tc>
      </w:tr>
      <w:tr w:rsidR="00410495" w:rsidRPr="00410495" w14:paraId="26485567" w14:textId="77777777" w:rsidTr="00AD23F6">
        <w:trPr>
          <w:cantSplit/>
          <w:trHeight w:hRule="exact" w:val="768"/>
        </w:trPr>
        <w:tc>
          <w:tcPr>
            <w:tcW w:w="3024" w:type="dxa"/>
          </w:tcPr>
          <w:p w14:paraId="7CC2F8D2" w14:textId="77777777" w:rsidR="00410495" w:rsidRPr="00410495" w:rsidRDefault="00410495" w:rsidP="00D80C1B">
            <w:pPr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>Comet PO Number</w:t>
            </w:r>
          </w:p>
          <w:p w14:paraId="5ED08A92" w14:textId="77777777" w:rsidR="00410495" w:rsidRPr="00410495" w:rsidRDefault="00410495" w:rsidP="00D80C1B">
            <w:pPr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>__________________________</w:t>
            </w:r>
          </w:p>
          <w:p w14:paraId="0160EDAB" w14:textId="77777777" w:rsidR="00410495" w:rsidRPr="00410495" w:rsidRDefault="00410495" w:rsidP="00D80C1B">
            <w:pPr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</w:p>
        </w:tc>
        <w:tc>
          <w:tcPr>
            <w:tcW w:w="3024" w:type="dxa"/>
          </w:tcPr>
          <w:p w14:paraId="7E8A5870" w14:textId="77777777" w:rsidR="00410495" w:rsidRPr="00410495" w:rsidRDefault="00410495" w:rsidP="00D80C1B">
            <w:pPr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>Next Scheduled Delivery</w:t>
            </w:r>
          </w:p>
          <w:p w14:paraId="1C6FBE0C" w14:textId="77777777" w:rsidR="00410495" w:rsidRPr="00410495" w:rsidRDefault="00410495" w:rsidP="00D80C1B">
            <w:pPr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>__________________________</w:t>
            </w:r>
          </w:p>
          <w:p w14:paraId="05DA8D08" w14:textId="77777777" w:rsidR="00410495" w:rsidRPr="00410495" w:rsidRDefault="00410495" w:rsidP="00D80C1B">
            <w:pPr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</w:p>
        </w:tc>
        <w:tc>
          <w:tcPr>
            <w:tcW w:w="3166" w:type="dxa"/>
          </w:tcPr>
          <w:p w14:paraId="5F648990" w14:textId="73BEDF56" w:rsidR="00251842" w:rsidRPr="00410495" w:rsidRDefault="00410495" w:rsidP="006A06FD">
            <w:pPr>
              <w:snapToGrid w:val="0"/>
              <w:spacing w:after="0"/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>Priority: (Safety, Line-Down, High, Medium/Low)</w:t>
            </w:r>
            <w:r w:rsidR="008A63FB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br/>
            </w:r>
            <w:r w:rsidR="00251842" w:rsidRPr="008A63FB">
              <w:rPr>
                <w:rFonts w:ascii="Arial" w:hAnsi="Arial" w:cs="Arial"/>
                <w:spacing w:val="-2"/>
                <w:kern w:val="16"/>
                <w:sz w:val="12"/>
                <w:szCs w:val="20"/>
              </w:rPr>
              <w:t>_____________________</w:t>
            </w:r>
            <w:r w:rsidR="008A63FB">
              <w:rPr>
                <w:rFonts w:ascii="Arial" w:hAnsi="Arial" w:cs="Arial"/>
                <w:spacing w:val="-2"/>
                <w:kern w:val="16"/>
                <w:sz w:val="12"/>
                <w:szCs w:val="20"/>
              </w:rPr>
              <w:t>__________________</w:t>
            </w:r>
            <w:r w:rsidR="00251842" w:rsidRPr="008A63FB">
              <w:rPr>
                <w:rFonts w:ascii="Arial" w:hAnsi="Arial" w:cs="Arial"/>
                <w:spacing w:val="-2"/>
                <w:kern w:val="16"/>
                <w:sz w:val="12"/>
                <w:szCs w:val="20"/>
              </w:rPr>
              <w:t>_____</w:t>
            </w:r>
            <w:r w:rsidR="00AD23F6">
              <w:rPr>
                <w:rFonts w:ascii="Arial" w:hAnsi="Arial" w:cs="Arial"/>
                <w:spacing w:val="-2"/>
                <w:kern w:val="16"/>
                <w:sz w:val="12"/>
                <w:szCs w:val="20"/>
              </w:rPr>
              <w:t>___</w:t>
            </w:r>
          </w:p>
          <w:p w14:paraId="2C612800" w14:textId="2EFE4D61" w:rsidR="00410495" w:rsidRPr="00410495" w:rsidRDefault="00410495" w:rsidP="00D80C1B">
            <w:pPr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>________________</w:t>
            </w:r>
          </w:p>
        </w:tc>
      </w:tr>
    </w:tbl>
    <w:p w14:paraId="40011C3F" w14:textId="7E12C01B" w:rsidR="00410495" w:rsidRPr="00410495" w:rsidRDefault="00410495" w:rsidP="001D6816">
      <w:pPr>
        <w:pStyle w:val="Heading1"/>
      </w:pPr>
      <w:r w:rsidRPr="00370379">
        <w:t>Type</w:t>
      </w:r>
      <w:r w:rsidRPr="00410495">
        <w:t xml:space="preserve"> </w:t>
      </w:r>
      <w:r w:rsidRPr="00370379">
        <w:t>of</w:t>
      </w:r>
      <w:r w:rsidRPr="00410495">
        <w:t xml:space="preserve"> </w:t>
      </w:r>
      <w:r w:rsidRPr="00370379">
        <w:t>Change</w:t>
      </w:r>
    </w:p>
    <w:tbl>
      <w:tblPr>
        <w:tblW w:w="89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99"/>
        <w:gridCol w:w="2999"/>
        <w:gridCol w:w="2999"/>
      </w:tblGrid>
      <w:tr w:rsidR="00410495" w:rsidRPr="00410495" w14:paraId="11A1AC9B" w14:textId="77777777" w:rsidTr="00D80C1B">
        <w:trPr>
          <w:cantSplit/>
          <w:trHeight w:hRule="exact" w:val="724"/>
        </w:trPr>
        <w:tc>
          <w:tcPr>
            <w:tcW w:w="2999" w:type="dxa"/>
          </w:tcPr>
          <w:p w14:paraId="05A56FD6" w14:textId="77777777" w:rsidR="00410495" w:rsidRPr="00410495" w:rsidRDefault="00410495" w:rsidP="00D80C1B">
            <w:pPr>
              <w:tabs>
                <w:tab w:val="left" w:pos="300"/>
              </w:tabs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sym w:font="Symbol" w:char="F0FF"/>
            </w: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ab/>
              <w:t>Process Improvement</w:t>
            </w:r>
          </w:p>
        </w:tc>
        <w:tc>
          <w:tcPr>
            <w:tcW w:w="2999" w:type="dxa"/>
          </w:tcPr>
          <w:p w14:paraId="02DE08FA" w14:textId="194256B9" w:rsidR="00410495" w:rsidRPr="00410495" w:rsidRDefault="00410495" w:rsidP="000C592A">
            <w:pPr>
              <w:tabs>
                <w:tab w:val="left" w:pos="322"/>
              </w:tabs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sym w:font="Symbol" w:char="F0FF"/>
            </w: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ab/>
              <w:t>Test or Software</w:t>
            </w: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ab/>
              <w:t>Modification</w:t>
            </w:r>
          </w:p>
        </w:tc>
        <w:tc>
          <w:tcPr>
            <w:tcW w:w="2999" w:type="dxa"/>
          </w:tcPr>
          <w:p w14:paraId="1B0B0A95" w14:textId="77777777" w:rsidR="00410495" w:rsidRPr="00410495" w:rsidRDefault="00410495" w:rsidP="00D80C1B">
            <w:pPr>
              <w:tabs>
                <w:tab w:val="left" w:pos="312"/>
              </w:tabs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sym w:font="Symbol" w:char="F0FF"/>
            </w: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ab/>
              <w:t xml:space="preserve">Modification relevant to </w:t>
            </w: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ab/>
              <w:t>Security</w:t>
            </w:r>
          </w:p>
        </w:tc>
      </w:tr>
      <w:tr w:rsidR="00410495" w:rsidRPr="00410495" w14:paraId="513D0056" w14:textId="77777777" w:rsidTr="00D80C1B">
        <w:trPr>
          <w:cantSplit/>
          <w:trHeight w:hRule="exact" w:val="724"/>
        </w:trPr>
        <w:tc>
          <w:tcPr>
            <w:tcW w:w="2999" w:type="dxa"/>
          </w:tcPr>
          <w:p w14:paraId="58122A7F" w14:textId="6C0A763F" w:rsidR="00410495" w:rsidRPr="00410495" w:rsidRDefault="00410495" w:rsidP="000C592A">
            <w:pPr>
              <w:tabs>
                <w:tab w:val="left" w:pos="322"/>
              </w:tabs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sym w:font="Symbol" w:char="F0FF"/>
            </w: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ab/>
              <w:t xml:space="preserve">Machine or Tool </w:t>
            </w: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ab/>
              <w:t>Modification</w:t>
            </w:r>
          </w:p>
        </w:tc>
        <w:tc>
          <w:tcPr>
            <w:tcW w:w="2999" w:type="dxa"/>
          </w:tcPr>
          <w:p w14:paraId="4BF5282C" w14:textId="77777777" w:rsidR="00410495" w:rsidRPr="00410495" w:rsidRDefault="00410495" w:rsidP="00D80C1B">
            <w:pPr>
              <w:tabs>
                <w:tab w:val="left" w:pos="322"/>
              </w:tabs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sym w:font="Symbol" w:char="F0FF"/>
            </w: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ab/>
              <w:t>CNC-Program Modification</w:t>
            </w:r>
          </w:p>
        </w:tc>
        <w:tc>
          <w:tcPr>
            <w:tcW w:w="2999" w:type="dxa"/>
          </w:tcPr>
          <w:p w14:paraId="17130F41" w14:textId="77777777" w:rsidR="00410495" w:rsidRPr="00410495" w:rsidRDefault="00410495" w:rsidP="00D80C1B">
            <w:pPr>
              <w:tabs>
                <w:tab w:val="left" w:pos="321"/>
              </w:tabs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sym w:font="Symbol" w:char="F0FF"/>
            </w: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ab/>
              <w:t>Supplier Modification</w:t>
            </w:r>
          </w:p>
        </w:tc>
      </w:tr>
      <w:tr w:rsidR="00410495" w:rsidRPr="00410495" w14:paraId="6C0CF096" w14:textId="77777777" w:rsidTr="00D80C1B">
        <w:trPr>
          <w:cantSplit/>
          <w:trHeight w:hRule="exact" w:val="724"/>
        </w:trPr>
        <w:tc>
          <w:tcPr>
            <w:tcW w:w="2999" w:type="dxa"/>
          </w:tcPr>
          <w:p w14:paraId="2C42C746" w14:textId="77777777" w:rsidR="00410495" w:rsidRPr="00410495" w:rsidRDefault="00410495" w:rsidP="00D80C1B">
            <w:pPr>
              <w:tabs>
                <w:tab w:val="left" w:pos="322"/>
              </w:tabs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sym w:font="Symbol" w:char="F0FF"/>
            </w: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ab/>
              <w:t xml:space="preserve">Modification of Production </w:t>
            </w: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ab/>
              <w:t>Facility</w:t>
            </w:r>
          </w:p>
        </w:tc>
        <w:tc>
          <w:tcPr>
            <w:tcW w:w="2999" w:type="dxa"/>
          </w:tcPr>
          <w:p w14:paraId="18E38EB7" w14:textId="7422DFF2" w:rsidR="00410495" w:rsidRPr="00410495" w:rsidRDefault="00410495" w:rsidP="00D80C1B">
            <w:pPr>
              <w:tabs>
                <w:tab w:val="left" w:pos="322"/>
              </w:tabs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sym w:font="Symbol" w:char="F0FF"/>
            </w: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ab/>
              <w:t xml:space="preserve">Manufacturing Location </w:t>
            </w:r>
            <w:r w:rsidR="000C592A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ab/>
            </w: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>relocation</w:t>
            </w:r>
          </w:p>
        </w:tc>
        <w:tc>
          <w:tcPr>
            <w:tcW w:w="2999" w:type="dxa"/>
          </w:tcPr>
          <w:p w14:paraId="6CE6C47D" w14:textId="77777777" w:rsidR="00410495" w:rsidRPr="00410495" w:rsidRDefault="00410495" w:rsidP="00D80C1B">
            <w:pPr>
              <w:tabs>
                <w:tab w:val="left" w:pos="321"/>
              </w:tabs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sym w:font="Symbol" w:char="F0FF"/>
            </w: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ab/>
              <w:t>Documentation</w:t>
            </w:r>
          </w:p>
        </w:tc>
      </w:tr>
      <w:tr w:rsidR="00410495" w:rsidRPr="00410495" w14:paraId="4F80CB57" w14:textId="77777777" w:rsidTr="00D80C1B">
        <w:trPr>
          <w:cantSplit/>
          <w:trHeight w:hRule="exact" w:val="724"/>
        </w:trPr>
        <w:tc>
          <w:tcPr>
            <w:tcW w:w="2999" w:type="dxa"/>
          </w:tcPr>
          <w:p w14:paraId="47768A07" w14:textId="77777777" w:rsidR="00410495" w:rsidRPr="00410495" w:rsidRDefault="00410495" w:rsidP="00D80C1B">
            <w:pPr>
              <w:tabs>
                <w:tab w:val="left" w:pos="322"/>
              </w:tabs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sym w:font="Symbol" w:char="F0FF"/>
            </w: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ab/>
              <w:t>Dimension/Tolerance Change</w:t>
            </w:r>
          </w:p>
        </w:tc>
        <w:tc>
          <w:tcPr>
            <w:tcW w:w="2999" w:type="dxa"/>
          </w:tcPr>
          <w:p w14:paraId="2999F8CC" w14:textId="77777777" w:rsidR="00410495" w:rsidRPr="00410495" w:rsidRDefault="00410495" w:rsidP="00D80C1B">
            <w:pPr>
              <w:tabs>
                <w:tab w:val="left" w:pos="322"/>
              </w:tabs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sym w:font="Symbol" w:char="F0FF"/>
            </w: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ab/>
              <w:t xml:space="preserve">Material </w:t>
            </w:r>
          </w:p>
        </w:tc>
        <w:tc>
          <w:tcPr>
            <w:tcW w:w="2999" w:type="dxa"/>
          </w:tcPr>
          <w:p w14:paraId="49DD7290" w14:textId="015D5217" w:rsidR="00410495" w:rsidRPr="00410495" w:rsidRDefault="00410495" w:rsidP="000C592A">
            <w:pPr>
              <w:tabs>
                <w:tab w:val="left" w:pos="321"/>
              </w:tabs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sym w:font="Symbol" w:char="F0FF"/>
            </w: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ab/>
              <w:t xml:space="preserve">Surface Treatment or </w:t>
            </w:r>
            <w:r w:rsidR="000C592A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br/>
            </w:r>
            <w:r w:rsidR="000C592A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ab/>
            </w: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 xml:space="preserve">Coating </w:t>
            </w:r>
          </w:p>
        </w:tc>
      </w:tr>
      <w:tr w:rsidR="00410495" w:rsidRPr="00410495" w14:paraId="326C9B71" w14:textId="77777777" w:rsidTr="00CF3F65">
        <w:trPr>
          <w:cantSplit/>
          <w:trHeight w:hRule="exact" w:val="396"/>
        </w:trPr>
        <w:tc>
          <w:tcPr>
            <w:tcW w:w="2999" w:type="dxa"/>
          </w:tcPr>
          <w:p w14:paraId="1B0597F5" w14:textId="77777777" w:rsidR="00410495" w:rsidRPr="00410495" w:rsidRDefault="00410495" w:rsidP="00D80C1B">
            <w:pPr>
              <w:tabs>
                <w:tab w:val="left" w:pos="322"/>
              </w:tabs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sym w:font="Symbol" w:char="F0FF"/>
            </w: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ab/>
              <w:t>Obsolete Material</w:t>
            </w:r>
          </w:p>
        </w:tc>
        <w:tc>
          <w:tcPr>
            <w:tcW w:w="2999" w:type="dxa"/>
          </w:tcPr>
          <w:p w14:paraId="40A35331" w14:textId="77777777" w:rsidR="00410495" w:rsidRPr="00410495" w:rsidRDefault="00410495" w:rsidP="00D80C1B">
            <w:pPr>
              <w:tabs>
                <w:tab w:val="left" w:pos="322"/>
              </w:tabs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sym w:font="Symbol" w:char="F0FF"/>
            </w: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ab/>
              <w:t>Packaging/Labeling</w:t>
            </w:r>
          </w:p>
        </w:tc>
        <w:tc>
          <w:tcPr>
            <w:tcW w:w="2999" w:type="dxa"/>
          </w:tcPr>
          <w:p w14:paraId="54BB59B0" w14:textId="77777777" w:rsidR="00410495" w:rsidRPr="00410495" w:rsidRDefault="00410495" w:rsidP="00D80C1B">
            <w:pPr>
              <w:tabs>
                <w:tab w:val="left" w:pos="321"/>
              </w:tabs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sym w:font="Symbol" w:char="F0FF"/>
            </w: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ab/>
              <w:t>Quantity</w:t>
            </w:r>
          </w:p>
        </w:tc>
      </w:tr>
      <w:tr w:rsidR="00410495" w:rsidRPr="00410495" w14:paraId="3CF51D86" w14:textId="77777777" w:rsidTr="00D80C1B">
        <w:trPr>
          <w:cantSplit/>
          <w:trHeight w:hRule="exact" w:val="596"/>
        </w:trPr>
        <w:tc>
          <w:tcPr>
            <w:tcW w:w="2999" w:type="dxa"/>
          </w:tcPr>
          <w:p w14:paraId="0B94041D" w14:textId="77777777" w:rsidR="00410495" w:rsidRPr="00410495" w:rsidRDefault="00410495" w:rsidP="00D80C1B">
            <w:pPr>
              <w:tabs>
                <w:tab w:val="left" w:pos="322"/>
              </w:tabs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sym w:font="Symbol" w:char="F0FF"/>
            </w: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ab/>
              <w:t>Lead Time or Availability</w:t>
            </w:r>
          </w:p>
        </w:tc>
        <w:tc>
          <w:tcPr>
            <w:tcW w:w="2999" w:type="dxa"/>
          </w:tcPr>
          <w:p w14:paraId="486E79A4" w14:textId="77777777" w:rsidR="00410495" w:rsidRPr="00410495" w:rsidRDefault="00410495" w:rsidP="00D80C1B">
            <w:pPr>
              <w:tabs>
                <w:tab w:val="left" w:pos="322"/>
              </w:tabs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sym w:font="Symbol" w:char="F0FF"/>
            </w: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ab/>
              <w:t>RoHS</w:t>
            </w:r>
          </w:p>
        </w:tc>
        <w:tc>
          <w:tcPr>
            <w:tcW w:w="2999" w:type="dxa"/>
          </w:tcPr>
          <w:p w14:paraId="513D6FC1" w14:textId="77777777" w:rsidR="00410495" w:rsidRPr="00410495" w:rsidRDefault="00410495" w:rsidP="00D80C1B">
            <w:pPr>
              <w:tabs>
                <w:tab w:val="left" w:pos="321"/>
              </w:tabs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sym w:font="Symbol" w:char="F0FF"/>
            </w: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ab/>
              <w:t>Other (See Below)</w:t>
            </w:r>
          </w:p>
        </w:tc>
      </w:tr>
    </w:tbl>
    <w:p w14:paraId="227A726D" w14:textId="77777777" w:rsidR="00410495" w:rsidRPr="00831FCF" w:rsidRDefault="00410495" w:rsidP="001D6816">
      <w:pPr>
        <w:pStyle w:val="Heading1"/>
      </w:pPr>
      <w:r w:rsidRPr="00831FCF">
        <w:t>Description of Problem or Change Requested</w:t>
      </w:r>
    </w:p>
    <w:p w14:paraId="4E8483C8" w14:textId="012C9A76" w:rsidR="00410495" w:rsidRPr="00410495" w:rsidRDefault="00410495" w:rsidP="00410495">
      <w:pPr>
        <w:rPr>
          <w:rFonts w:ascii="Arial" w:hAnsi="Arial" w:cs="Arial"/>
          <w:spacing w:val="-2"/>
          <w:kern w:val="16"/>
          <w:sz w:val="20"/>
          <w:szCs w:val="20"/>
        </w:rPr>
      </w:pPr>
      <w:r w:rsidRPr="00410495">
        <w:rPr>
          <w:rFonts w:ascii="Arial" w:hAnsi="Arial" w:cs="Arial"/>
          <w:spacing w:val="-2"/>
          <w:kern w:val="16"/>
          <w:sz w:val="20"/>
          <w:szCs w:val="20"/>
        </w:rPr>
        <w:t>________________________________________________________________________________________</w:t>
      </w:r>
    </w:p>
    <w:p w14:paraId="64949D69" w14:textId="77777777" w:rsidR="000C592A" w:rsidRPr="00410495" w:rsidRDefault="000C592A" w:rsidP="000C592A">
      <w:pPr>
        <w:rPr>
          <w:rFonts w:ascii="Arial" w:hAnsi="Arial" w:cs="Arial"/>
          <w:spacing w:val="-2"/>
          <w:kern w:val="16"/>
          <w:sz w:val="20"/>
          <w:szCs w:val="20"/>
        </w:rPr>
      </w:pPr>
      <w:r w:rsidRPr="00410495">
        <w:rPr>
          <w:rFonts w:ascii="Arial" w:hAnsi="Arial" w:cs="Arial"/>
          <w:spacing w:val="-2"/>
          <w:kern w:val="16"/>
          <w:sz w:val="20"/>
          <w:szCs w:val="20"/>
        </w:rPr>
        <w:t>________________________________________________________________________________________</w:t>
      </w:r>
    </w:p>
    <w:p w14:paraId="53F73851" w14:textId="77777777" w:rsidR="000C592A" w:rsidRPr="00410495" w:rsidRDefault="000C592A" w:rsidP="000C592A">
      <w:pPr>
        <w:rPr>
          <w:rFonts w:ascii="Arial" w:hAnsi="Arial" w:cs="Arial"/>
          <w:spacing w:val="-2"/>
          <w:kern w:val="16"/>
          <w:sz w:val="20"/>
          <w:szCs w:val="20"/>
        </w:rPr>
      </w:pPr>
      <w:r w:rsidRPr="00410495">
        <w:rPr>
          <w:rFonts w:ascii="Arial" w:hAnsi="Arial" w:cs="Arial"/>
          <w:spacing w:val="-2"/>
          <w:kern w:val="16"/>
          <w:sz w:val="20"/>
          <w:szCs w:val="20"/>
        </w:rPr>
        <w:t>________________________________________________________________________________________</w:t>
      </w:r>
    </w:p>
    <w:p w14:paraId="7F36C81E" w14:textId="77777777" w:rsidR="000C592A" w:rsidRPr="00410495" w:rsidRDefault="000C592A" w:rsidP="000C592A">
      <w:pPr>
        <w:rPr>
          <w:rFonts w:ascii="Arial" w:hAnsi="Arial" w:cs="Arial"/>
          <w:spacing w:val="-2"/>
          <w:kern w:val="16"/>
          <w:sz w:val="20"/>
          <w:szCs w:val="20"/>
        </w:rPr>
      </w:pPr>
      <w:r w:rsidRPr="00410495">
        <w:rPr>
          <w:rFonts w:ascii="Arial" w:hAnsi="Arial" w:cs="Arial"/>
          <w:spacing w:val="-2"/>
          <w:kern w:val="16"/>
          <w:sz w:val="20"/>
          <w:szCs w:val="20"/>
        </w:rPr>
        <w:t>________________________________________________________________________________________</w:t>
      </w:r>
    </w:p>
    <w:tbl>
      <w:tblPr>
        <w:tblW w:w="90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92"/>
        <w:gridCol w:w="1629"/>
        <w:gridCol w:w="1651"/>
      </w:tblGrid>
      <w:tr w:rsidR="00AD23F6" w:rsidRPr="00410495" w14:paraId="0CD84276" w14:textId="6A22BF0E" w:rsidTr="00AD23F6">
        <w:trPr>
          <w:cantSplit/>
          <w:trHeight w:hRule="exact" w:val="457"/>
        </w:trPr>
        <w:tc>
          <w:tcPr>
            <w:tcW w:w="5792" w:type="dxa"/>
          </w:tcPr>
          <w:p w14:paraId="6D7AB9E1" w14:textId="77777777" w:rsidR="00AD23F6" w:rsidRPr="00410495" w:rsidRDefault="00AD23F6" w:rsidP="00D80C1B">
            <w:pPr>
              <w:tabs>
                <w:tab w:val="left" w:pos="300"/>
              </w:tabs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>Is the change request relevant to quality?</w:t>
            </w:r>
          </w:p>
        </w:tc>
        <w:tc>
          <w:tcPr>
            <w:tcW w:w="1629" w:type="dxa"/>
          </w:tcPr>
          <w:p w14:paraId="1839D75D" w14:textId="77777777" w:rsidR="00AD23F6" w:rsidRPr="00410495" w:rsidRDefault="00AD23F6" w:rsidP="00D80C1B">
            <w:pPr>
              <w:tabs>
                <w:tab w:val="left" w:pos="322"/>
              </w:tabs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sym w:font="Symbol" w:char="F0FF"/>
            </w: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ab/>
              <w:t>Yes</w:t>
            </w:r>
          </w:p>
        </w:tc>
        <w:tc>
          <w:tcPr>
            <w:tcW w:w="1651" w:type="dxa"/>
          </w:tcPr>
          <w:p w14:paraId="7E07D08A" w14:textId="77777777" w:rsidR="00AD23F6" w:rsidRPr="00410495" w:rsidRDefault="00AD23F6" w:rsidP="00D80C1B">
            <w:pPr>
              <w:tabs>
                <w:tab w:val="left" w:pos="312"/>
              </w:tabs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sym w:font="Symbol" w:char="F0FF"/>
            </w: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ab/>
              <w:t>No</w:t>
            </w:r>
          </w:p>
        </w:tc>
      </w:tr>
      <w:tr w:rsidR="00AD23F6" w:rsidRPr="00410495" w14:paraId="16DAB2B0" w14:textId="06B6BB5F" w:rsidTr="00AD23F6">
        <w:trPr>
          <w:cantSplit/>
          <w:trHeight w:hRule="exact" w:val="457"/>
        </w:trPr>
        <w:tc>
          <w:tcPr>
            <w:tcW w:w="5792" w:type="dxa"/>
          </w:tcPr>
          <w:p w14:paraId="5F7A53F3" w14:textId="77777777" w:rsidR="00AD23F6" w:rsidRPr="00410495" w:rsidRDefault="00AD23F6" w:rsidP="00D80C1B">
            <w:pPr>
              <w:tabs>
                <w:tab w:val="left" w:pos="300"/>
              </w:tabs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>Is the change request relevant to productivity?</w:t>
            </w:r>
          </w:p>
        </w:tc>
        <w:tc>
          <w:tcPr>
            <w:tcW w:w="1629" w:type="dxa"/>
          </w:tcPr>
          <w:p w14:paraId="72F37C1F" w14:textId="77777777" w:rsidR="00AD23F6" w:rsidRPr="00410495" w:rsidRDefault="00AD23F6" w:rsidP="00D80C1B">
            <w:pPr>
              <w:tabs>
                <w:tab w:val="left" w:pos="322"/>
              </w:tabs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sym w:font="Symbol" w:char="F0FF"/>
            </w: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ab/>
              <w:t>Yes</w:t>
            </w:r>
          </w:p>
        </w:tc>
        <w:tc>
          <w:tcPr>
            <w:tcW w:w="1651" w:type="dxa"/>
          </w:tcPr>
          <w:p w14:paraId="01EDB238" w14:textId="77777777" w:rsidR="00AD23F6" w:rsidRPr="00410495" w:rsidRDefault="00AD23F6" w:rsidP="00D80C1B">
            <w:pPr>
              <w:tabs>
                <w:tab w:val="left" w:pos="312"/>
              </w:tabs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sym w:font="Symbol" w:char="F0FF"/>
            </w: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ab/>
              <w:t>No</w:t>
            </w:r>
          </w:p>
        </w:tc>
      </w:tr>
      <w:tr w:rsidR="00AD23F6" w:rsidRPr="00410495" w14:paraId="23AF151E" w14:textId="3BB32301" w:rsidTr="00AD23F6">
        <w:trPr>
          <w:cantSplit/>
          <w:trHeight w:hRule="exact" w:val="457"/>
        </w:trPr>
        <w:tc>
          <w:tcPr>
            <w:tcW w:w="5792" w:type="dxa"/>
          </w:tcPr>
          <w:p w14:paraId="5F05C116" w14:textId="77777777" w:rsidR="00AD23F6" w:rsidRPr="00410495" w:rsidRDefault="00AD23F6" w:rsidP="00D80C1B">
            <w:pPr>
              <w:tabs>
                <w:tab w:val="left" w:pos="300"/>
              </w:tabs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>Is the change request relevant to cost?</w:t>
            </w:r>
          </w:p>
        </w:tc>
        <w:tc>
          <w:tcPr>
            <w:tcW w:w="1629" w:type="dxa"/>
          </w:tcPr>
          <w:p w14:paraId="7ACD4DD8" w14:textId="77777777" w:rsidR="00AD23F6" w:rsidRPr="00410495" w:rsidRDefault="00AD23F6" w:rsidP="00D80C1B">
            <w:pPr>
              <w:tabs>
                <w:tab w:val="left" w:pos="322"/>
              </w:tabs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sym w:font="Symbol" w:char="F0FF"/>
            </w: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ab/>
              <w:t>Yes</w:t>
            </w:r>
          </w:p>
        </w:tc>
        <w:tc>
          <w:tcPr>
            <w:tcW w:w="1651" w:type="dxa"/>
          </w:tcPr>
          <w:p w14:paraId="3130440B" w14:textId="77777777" w:rsidR="00AD23F6" w:rsidRPr="00410495" w:rsidRDefault="00AD23F6" w:rsidP="00D80C1B">
            <w:pPr>
              <w:tabs>
                <w:tab w:val="left" w:pos="312"/>
              </w:tabs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sym w:font="Symbol" w:char="F0FF"/>
            </w: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ab/>
              <w:t>No</w:t>
            </w:r>
          </w:p>
        </w:tc>
      </w:tr>
      <w:tr w:rsidR="00AD23F6" w:rsidRPr="00410495" w14:paraId="185FCD46" w14:textId="4A5A07E0" w:rsidTr="00AD23F6">
        <w:trPr>
          <w:cantSplit/>
          <w:trHeight w:hRule="exact" w:val="457"/>
        </w:trPr>
        <w:tc>
          <w:tcPr>
            <w:tcW w:w="5792" w:type="dxa"/>
          </w:tcPr>
          <w:p w14:paraId="0EC9DF71" w14:textId="77777777" w:rsidR="00AD23F6" w:rsidRPr="00410495" w:rsidRDefault="00AD23F6" w:rsidP="00D80C1B">
            <w:pPr>
              <w:tabs>
                <w:tab w:val="left" w:pos="300"/>
              </w:tabs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>Is the change request relevant to capacity?</w:t>
            </w:r>
          </w:p>
        </w:tc>
        <w:tc>
          <w:tcPr>
            <w:tcW w:w="1629" w:type="dxa"/>
          </w:tcPr>
          <w:p w14:paraId="718DA6B9" w14:textId="77777777" w:rsidR="00AD23F6" w:rsidRPr="00410495" w:rsidRDefault="00AD23F6" w:rsidP="00D80C1B">
            <w:pPr>
              <w:tabs>
                <w:tab w:val="left" w:pos="322"/>
              </w:tabs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sym w:font="Symbol" w:char="F0FF"/>
            </w: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ab/>
              <w:t>Yes</w:t>
            </w:r>
          </w:p>
        </w:tc>
        <w:tc>
          <w:tcPr>
            <w:tcW w:w="1651" w:type="dxa"/>
          </w:tcPr>
          <w:p w14:paraId="6241FBA5" w14:textId="77777777" w:rsidR="00AD23F6" w:rsidRPr="00410495" w:rsidRDefault="00AD23F6" w:rsidP="00D80C1B">
            <w:pPr>
              <w:tabs>
                <w:tab w:val="left" w:pos="312"/>
              </w:tabs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</w:pP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sym w:font="Symbol" w:char="F0FF"/>
            </w:r>
            <w:r w:rsidRPr="00410495">
              <w:rPr>
                <w:rFonts w:ascii="Arial" w:hAnsi="Arial" w:cs="Arial"/>
                <w:spacing w:val="-2"/>
                <w:kern w:val="16"/>
                <w:sz w:val="20"/>
                <w:szCs w:val="20"/>
              </w:rPr>
              <w:tab/>
              <w:t>No</w:t>
            </w:r>
          </w:p>
        </w:tc>
      </w:tr>
    </w:tbl>
    <w:p w14:paraId="225D495D" w14:textId="77777777" w:rsidR="00B60FC7" w:rsidRPr="00AD23F6" w:rsidRDefault="00B60FC7" w:rsidP="001D6816">
      <w:pPr>
        <w:pStyle w:val="Heading1"/>
        <w:rPr>
          <w:lang w:val="fr-CH"/>
        </w:rPr>
      </w:pPr>
      <w:r w:rsidRPr="00AD23F6">
        <w:rPr>
          <w:lang w:val="fr-CH"/>
        </w:rPr>
        <w:lastRenderedPageBreak/>
        <w:t>Supplier Information</w:t>
      </w:r>
    </w:p>
    <w:p w14:paraId="6FD441E2" w14:textId="19B7E24C" w:rsidR="00B60FC7" w:rsidRPr="00AD23F6" w:rsidRDefault="00B60FC7" w:rsidP="00DE5809">
      <w:pPr>
        <w:tabs>
          <w:tab w:val="left" w:pos="3119"/>
        </w:tabs>
        <w:rPr>
          <w:sz w:val="20"/>
          <w:szCs w:val="20"/>
          <w:lang w:val="fr-CH"/>
        </w:rPr>
      </w:pPr>
      <w:r w:rsidRPr="00AD23F6">
        <w:rPr>
          <w:sz w:val="20"/>
          <w:szCs w:val="20"/>
          <w:lang w:val="fr-CH"/>
        </w:rPr>
        <w:t>Supplier</w:t>
      </w:r>
      <w:r w:rsidRPr="00AD23F6">
        <w:rPr>
          <w:sz w:val="20"/>
          <w:szCs w:val="20"/>
          <w:lang w:val="fr-CH"/>
        </w:rPr>
        <w:tab/>
      </w:r>
      <w:r w:rsidRPr="00AD23F6">
        <w:rPr>
          <w:color w:val="808080"/>
          <w:sz w:val="20"/>
          <w:szCs w:val="20"/>
          <w:lang w:val="fr-CH"/>
        </w:rPr>
        <w:t>__________________________________________</w:t>
      </w:r>
      <w:r w:rsidR="00AD23F6" w:rsidRPr="00AD23F6">
        <w:rPr>
          <w:color w:val="808080"/>
          <w:sz w:val="20"/>
          <w:szCs w:val="20"/>
          <w:lang w:val="fr-CH"/>
        </w:rPr>
        <w:t>________</w:t>
      </w:r>
      <w:r w:rsidRPr="00AD23F6">
        <w:rPr>
          <w:color w:val="808080"/>
          <w:sz w:val="20"/>
          <w:szCs w:val="20"/>
          <w:lang w:val="fr-CH"/>
        </w:rPr>
        <w:t>________</w:t>
      </w:r>
    </w:p>
    <w:p w14:paraId="3CF077C8" w14:textId="3BD252C1" w:rsidR="00B60FC7" w:rsidRPr="00AD23F6" w:rsidRDefault="00B60FC7" w:rsidP="00DE5809">
      <w:pPr>
        <w:tabs>
          <w:tab w:val="left" w:pos="3119"/>
        </w:tabs>
        <w:rPr>
          <w:sz w:val="20"/>
          <w:szCs w:val="20"/>
          <w:lang w:val="fr-CH"/>
        </w:rPr>
      </w:pPr>
      <w:r w:rsidRPr="00AD23F6">
        <w:rPr>
          <w:sz w:val="20"/>
          <w:szCs w:val="20"/>
          <w:lang w:val="fr-CH"/>
        </w:rPr>
        <w:t>Contact Person</w:t>
      </w:r>
      <w:r w:rsidRPr="00AD23F6">
        <w:rPr>
          <w:sz w:val="20"/>
          <w:szCs w:val="20"/>
          <w:lang w:val="fr-CH"/>
        </w:rPr>
        <w:tab/>
      </w:r>
      <w:r w:rsidR="00AD23F6" w:rsidRPr="00AD23F6">
        <w:rPr>
          <w:color w:val="808080"/>
          <w:sz w:val="20"/>
          <w:szCs w:val="20"/>
          <w:lang w:val="fr-CH"/>
        </w:rPr>
        <w:t>__________________________________________________________</w:t>
      </w:r>
    </w:p>
    <w:p w14:paraId="70301715" w14:textId="15E71C3E" w:rsidR="00B60FC7" w:rsidRPr="00B60FC7" w:rsidRDefault="00B60FC7" w:rsidP="00DE5809">
      <w:pPr>
        <w:tabs>
          <w:tab w:val="left" w:pos="3119"/>
        </w:tabs>
        <w:rPr>
          <w:sz w:val="20"/>
          <w:szCs w:val="20"/>
        </w:rPr>
      </w:pPr>
      <w:r w:rsidRPr="00B60FC7">
        <w:rPr>
          <w:sz w:val="20"/>
          <w:szCs w:val="20"/>
        </w:rPr>
        <w:t>Phone</w:t>
      </w:r>
      <w:r w:rsidRPr="00B60FC7">
        <w:rPr>
          <w:sz w:val="20"/>
          <w:szCs w:val="20"/>
        </w:rPr>
        <w:tab/>
      </w:r>
      <w:r w:rsidR="00AD23F6" w:rsidRPr="00B60FC7">
        <w:rPr>
          <w:color w:val="808080"/>
          <w:sz w:val="20"/>
          <w:szCs w:val="20"/>
        </w:rPr>
        <w:t>__________________________________________</w:t>
      </w:r>
      <w:r w:rsidR="00AD23F6">
        <w:rPr>
          <w:color w:val="808080"/>
          <w:sz w:val="20"/>
          <w:szCs w:val="20"/>
        </w:rPr>
        <w:t>________</w:t>
      </w:r>
      <w:r w:rsidR="00AD23F6" w:rsidRPr="00B60FC7">
        <w:rPr>
          <w:color w:val="808080"/>
          <w:sz w:val="20"/>
          <w:szCs w:val="20"/>
        </w:rPr>
        <w:t>________</w:t>
      </w:r>
    </w:p>
    <w:p w14:paraId="7FF28240" w14:textId="6DB95E55" w:rsidR="00B60FC7" w:rsidRPr="00B60FC7" w:rsidRDefault="00B60FC7" w:rsidP="00DE5809">
      <w:pPr>
        <w:tabs>
          <w:tab w:val="left" w:pos="3119"/>
        </w:tabs>
        <w:rPr>
          <w:sz w:val="20"/>
          <w:szCs w:val="20"/>
        </w:rPr>
      </w:pPr>
      <w:r w:rsidRPr="00B60FC7">
        <w:rPr>
          <w:sz w:val="20"/>
          <w:szCs w:val="20"/>
        </w:rPr>
        <w:t>Email</w:t>
      </w:r>
      <w:r w:rsidRPr="00B60FC7">
        <w:rPr>
          <w:sz w:val="20"/>
          <w:szCs w:val="20"/>
        </w:rPr>
        <w:tab/>
      </w:r>
      <w:r w:rsidR="00AD23F6" w:rsidRPr="00B60FC7">
        <w:rPr>
          <w:color w:val="808080"/>
          <w:sz w:val="20"/>
          <w:szCs w:val="20"/>
        </w:rPr>
        <w:t>__________________________________________</w:t>
      </w:r>
      <w:r w:rsidR="00AD23F6">
        <w:rPr>
          <w:color w:val="808080"/>
          <w:sz w:val="20"/>
          <w:szCs w:val="20"/>
        </w:rPr>
        <w:t>________</w:t>
      </w:r>
      <w:r w:rsidR="00AD23F6" w:rsidRPr="00B60FC7">
        <w:rPr>
          <w:color w:val="808080"/>
          <w:sz w:val="20"/>
          <w:szCs w:val="20"/>
        </w:rPr>
        <w:t>________</w:t>
      </w:r>
    </w:p>
    <w:p w14:paraId="157BDABF" w14:textId="0C310608" w:rsidR="00B60FC7" w:rsidRPr="00B60FC7" w:rsidRDefault="00B60FC7" w:rsidP="00DE5809">
      <w:pPr>
        <w:tabs>
          <w:tab w:val="left" w:pos="3119"/>
        </w:tabs>
        <w:rPr>
          <w:color w:val="808080"/>
          <w:sz w:val="20"/>
          <w:szCs w:val="20"/>
        </w:rPr>
      </w:pPr>
      <w:r w:rsidRPr="00B60FC7">
        <w:rPr>
          <w:sz w:val="20"/>
          <w:szCs w:val="20"/>
        </w:rPr>
        <w:t>Supplier Change</w:t>
      </w:r>
      <w:r w:rsidR="00AD23F6">
        <w:rPr>
          <w:sz w:val="20"/>
          <w:szCs w:val="20"/>
        </w:rPr>
        <w:t xml:space="preserve"> Request Number </w:t>
      </w:r>
      <w:r w:rsidR="00AD23F6" w:rsidRPr="00B60FC7">
        <w:rPr>
          <w:color w:val="808080"/>
          <w:sz w:val="20"/>
          <w:szCs w:val="20"/>
        </w:rPr>
        <w:t>__________________________________________</w:t>
      </w:r>
      <w:r w:rsidR="00AD23F6">
        <w:rPr>
          <w:color w:val="808080"/>
          <w:sz w:val="20"/>
          <w:szCs w:val="20"/>
        </w:rPr>
        <w:t>________</w:t>
      </w:r>
      <w:r w:rsidR="00AD23F6" w:rsidRPr="00B60FC7">
        <w:rPr>
          <w:color w:val="808080"/>
          <w:sz w:val="20"/>
          <w:szCs w:val="20"/>
        </w:rPr>
        <w:t>_______</w:t>
      </w:r>
      <w:r w:rsidR="00AD23F6">
        <w:rPr>
          <w:color w:val="808080"/>
          <w:sz w:val="20"/>
          <w:szCs w:val="20"/>
        </w:rPr>
        <w:t>_</w:t>
      </w:r>
    </w:p>
    <w:p w14:paraId="4B8390DA" w14:textId="3CF5A840" w:rsidR="00B60FC7" w:rsidRPr="00B60FC7" w:rsidRDefault="00B60FC7" w:rsidP="00DE5809">
      <w:pPr>
        <w:tabs>
          <w:tab w:val="left" w:pos="3119"/>
        </w:tabs>
        <w:rPr>
          <w:sz w:val="20"/>
          <w:szCs w:val="20"/>
        </w:rPr>
      </w:pPr>
      <w:r w:rsidRPr="00B60FC7">
        <w:rPr>
          <w:sz w:val="20"/>
          <w:szCs w:val="20"/>
        </w:rPr>
        <w:t>Enclosure(s)</w:t>
      </w:r>
      <w:r w:rsidRPr="00B60FC7">
        <w:rPr>
          <w:sz w:val="20"/>
          <w:szCs w:val="20"/>
        </w:rPr>
        <w:tab/>
      </w:r>
      <w:r w:rsidR="00AD23F6" w:rsidRPr="00B60FC7">
        <w:rPr>
          <w:color w:val="808080"/>
          <w:sz w:val="20"/>
          <w:szCs w:val="20"/>
        </w:rPr>
        <w:t>__________________________________________</w:t>
      </w:r>
      <w:r w:rsidR="00AD23F6">
        <w:rPr>
          <w:color w:val="808080"/>
          <w:sz w:val="20"/>
          <w:szCs w:val="20"/>
        </w:rPr>
        <w:t>________</w:t>
      </w:r>
      <w:r w:rsidR="00AD23F6" w:rsidRPr="00B60FC7">
        <w:rPr>
          <w:color w:val="808080"/>
          <w:sz w:val="20"/>
          <w:szCs w:val="20"/>
        </w:rPr>
        <w:t>________</w:t>
      </w:r>
    </w:p>
    <w:p w14:paraId="171435E7" w14:textId="77777777" w:rsidR="00B60FC7" w:rsidRPr="00B60FC7" w:rsidRDefault="00B60FC7" w:rsidP="00DE5809">
      <w:pPr>
        <w:pStyle w:val="Heading1"/>
        <w:tabs>
          <w:tab w:val="left" w:pos="3119"/>
        </w:tabs>
      </w:pPr>
      <w:r w:rsidRPr="00B60FC7">
        <w:t>Customer Information</w:t>
      </w:r>
    </w:p>
    <w:p w14:paraId="7D649C5B" w14:textId="55C9FCD9" w:rsidR="00B60FC7" w:rsidRPr="00B60FC7" w:rsidRDefault="00B60FC7" w:rsidP="00DE5809">
      <w:pPr>
        <w:tabs>
          <w:tab w:val="left" w:pos="3119"/>
        </w:tabs>
        <w:rPr>
          <w:sz w:val="20"/>
          <w:szCs w:val="20"/>
        </w:rPr>
      </w:pPr>
      <w:r w:rsidRPr="00B60FC7">
        <w:rPr>
          <w:sz w:val="20"/>
          <w:szCs w:val="20"/>
        </w:rPr>
        <w:t xml:space="preserve">Contact Person </w:t>
      </w:r>
      <w:r w:rsidR="00DE5809">
        <w:rPr>
          <w:sz w:val="20"/>
          <w:szCs w:val="20"/>
        </w:rPr>
        <w:tab/>
      </w:r>
      <w:r w:rsidR="00AD23F6" w:rsidRPr="00B60FC7">
        <w:rPr>
          <w:color w:val="808080"/>
          <w:sz w:val="20"/>
          <w:szCs w:val="20"/>
        </w:rPr>
        <w:t>__________________________________________</w:t>
      </w:r>
      <w:r w:rsidR="00AD23F6">
        <w:rPr>
          <w:color w:val="808080"/>
          <w:sz w:val="20"/>
          <w:szCs w:val="20"/>
        </w:rPr>
        <w:t>________</w:t>
      </w:r>
      <w:r w:rsidR="00AD23F6" w:rsidRPr="00B60FC7">
        <w:rPr>
          <w:color w:val="808080"/>
          <w:sz w:val="20"/>
          <w:szCs w:val="20"/>
        </w:rPr>
        <w:t>________</w:t>
      </w:r>
    </w:p>
    <w:p w14:paraId="17CF4D2A" w14:textId="397FC8E2" w:rsidR="00B60FC7" w:rsidRPr="00B60FC7" w:rsidRDefault="00B60FC7" w:rsidP="00DE5809">
      <w:pPr>
        <w:tabs>
          <w:tab w:val="left" w:pos="3119"/>
        </w:tabs>
        <w:rPr>
          <w:sz w:val="20"/>
          <w:szCs w:val="20"/>
        </w:rPr>
      </w:pPr>
      <w:r w:rsidRPr="00B60FC7">
        <w:rPr>
          <w:sz w:val="20"/>
          <w:szCs w:val="20"/>
        </w:rPr>
        <w:t>COMET Purchasing</w:t>
      </w:r>
      <w:r w:rsidR="00DE5809">
        <w:rPr>
          <w:sz w:val="20"/>
          <w:szCs w:val="20"/>
        </w:rPr>
        <w:tab/>
      </w:r>
      <w:r w:rsidR="00AD23F6" w:rsidRPr="00B60FC7">
        <w:rPr>
          <w:color w:val="808080"/>
          <w:sz w:val="20"/>
          <w:szCs w:val="20"/>
        </w:rPr>
        <w:t>__________________________________________</w:t>
      </w:r>
      <w:r w:rsidR="00AD23F6">
        <w:rPr>
          <w:color w:val="808080"/>
          <w:sz w:val="20"/>
          <w:szCs w:val="20"/>
        </w:rPr>
        <w:t>________</w:t>
      </w:r>
      <w:r w:rsidR="00AD23F6" w:rsidRPr="00B60FC7">
        <w:rPr>
          <w:color w:val="808080"/>
          <w:sz w:val="20"/>
          <w:szCs w:val="20"/>
        </w:rPr>
        <w:t>________</w:t>
      </w:r>
    </w:p>
    <w:p w14:paraId="0DC27613" w14:textId="1EA88E37" w:rsidR="00CF3F65" w:rsidRPr="00DE5809" w:rsidRDefault="00B60FC7" w:rsidP="00DE5809">
      <w:pPr>
        <w:tabs>
          <w:tab w:val="left" w:pos="3119"/>
        </w:tabs>
        <w:rPr>
          <w:color w:val="808080"/>
          <w:sz w:val="20"/>
          <w:szCs w:val="20"/>
        </w:rPr>
      </w:pPr>
      <w:r w:rsidRPr="00B60FC7">
        <w:rPr>
          <w:sz w:val="20"/>
          <w:szCs w:val="20"/>
        </w:rPr>
        <w:t>COMET Facility</w:t>
      </w:r>
      <w:r w:rsidR="00DE5809">
        <w:rPr>
          <w:sz w:val="20"/>
          <w:szCs w:val="20"/>
        </w:rPr>
        <w:tab/>
      </w:r>
      <w:r w:rsidR="00AD23F6" w:rsidRPr="00B60FC7">
        <w:rPr>
          <w:color w:val="808080"/>
          <w:sz w:val="20"/>
          <w:szCs w:val="20"/>
        </w:rPr>
        <w:t>__________________________________________</w:t>
      </w:r>
      <w:r w:rsidR="00AD23F6">
        <w:rPr>
          <w:color w:val="808080"/>
          <w:sz w:val="20"/>
          <w:szCs w:val="20"/>
        </w:rPr>
        <w:t>________</w:t>
      </w:r>
      <w:r w:rsidR="00AD23F6" w:rsidRPr="00B60FC7">
        <w:rPr>
          <w:color w:val="808080"/>
          <w:sz w:val="20"/>
          <w:szCs w:val="20"/>
        </w:rPr>
        <w:t>________</w:t>
      </w:r>
    </w:p>
    <w:p w14:paraId="776A8A69" w14:textId="77777777" w:rsidR="00B60FC7" w:rsidRPr="00B60FC7" w:rsidRDefault="00B60FC7" w:rsidP="00DE5809">
      <w:pPr>
        <w:pStyle w:val="Heading1"/>
        <w:tabs>
          <w:tab w:val="left" w:pos="3119"/>
        </w:tabs>
      </w:pPr>
      <w:r w:rsidRPr="00B60FC7">
        <w:t>Route</w:t>
      </w:r>
    </w:p>
    <w:tbl>
      <w:tblPr>
        <w:tblW w:w="90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2929"/>
        <w:gridCol w:w="3024"/>
      </w:tblGrid>
      <w:tr w:rsidR="00B60FC7" w:rsidRPr="00CF3F65" w14:paraId="41AEDE43" w14:textId="77777777" w:rsidTr="00DE5809">
        <w:trPr>
          <w:cantSplit/>
          <w:trHeight w:hRule="exact" w:val="455"/>
        </w:trPr>
        <w:tc>
          <w:tcPr>
            <w:tcW w:w="3119" w:type="dxa"/>
          </w:tcPr>
          <w:p w14:paraId="4D4CC41F" w14:textId="77777777" w:rsidR="00B60FC7" w:rsidRPr="00CF3F65" w:rsidRDefault="00B60FC7" w:rsidP="00DE5809">
            <w:pPr>
              <w:tabs>
                <w:tab w:val="left" w:pos="300"/>
                <w:tab w:val="left" w:pos="3119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F3F65">
              <w:rPr>
                <w:rFonts w:ascii="Arial" w:hAnsi="Arial" w:cs="Arial"/>
                <w:sz w:val="20"/>
                <w:szCs w:val="20"/>
              </w:rPr>
              <w:sym w:font="Symbol" w:char="F0FF"/>
            </w:r>
            <w:r w:rsidRPr="00CF3F65">
              <w:rPr>
                <w:rFonts w:ascii="Arial" w:hAnsi="Arial" w:cs="Arial"/>
                <w:sz w:val="20"/>
                <w:szCs w:val="20"/>
              </w:rPr>
              <w:tab/>
              <w:t>R&amp;D</w:t>
            </w:r>
          </w:p>
        </w:tc>
        <w:tc>
          <w:tcPr>
            <w:tcW w:w="2929" w:type="dxa"/>
          </w:tcPr>
          <w:p w14:paraId="150CBB59" w14:textId="231593CE" w:rsidR="00B60FC7" w:rsidRPr="00CF3F65" w:rsidRDefault="00B60FC7" w:rsidP="00DE5809">
            <w:pPr>
              <w:tabs>
                <w:tab w:val="left" w:pos="322"/>
                <w:tab w:val="left" w:pos="3119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F3F65">
              <w:rPr>
                <w:rFonts w:ascii="Arial" w:hAnsi="Arial" w:cs="Arial"/>
                <w:sz w:val="20"/>
                <w:szCs w:val="20"/>
              </w:rPr>
              <w:sym w:font="Symbol" w:char="F0FF"/>
            </w:r>
            <w:r w:rsidRPr="00CF3F65">
              <w:rPr>
                <w:rFonts w:ascii="Arial" w:hAnsi="Arial" w:cs="Arial"/>
                <w:sz w:val="20"/>
                <w:szCs w:val="20"/>
              </w:rPr>
              <w:tab/>
              <w:t>Production Planning</w:t>
            </w:r>
          </w:p>
        </w:tc>
        <w:tc>
          <w:tcPr>
            <w:tcW w:w="3024" w:type="dxa"/>
          </w:tcPr>
          <w:p w14:paraId="247BEFE5" w14:textId="77777777" w:rsidR="00B60FC7" w:rsidRPr="00CF3F65" w:rsidRDefault="00B60FC7" w:rsidP="00DE5809">
            <w:pPr>
              <w:tabs>
                <w:tab w:val="left" w:pos="312"/>
                <w:tab w:val="left" w:pos="3119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F3F65">
              <w:rPr>
                <w:rFonts w:ascii="Arial" w:hAnsi="Arial" w:cs="Arial"/>
                <w:sz w:val="20"/>
                <w:szCs w:val="20"/>
              </w:rPr>
              <w:sym w:font="Symbol" w:char="F0FF"/>
            </w:r>
            <w:r w:rsidRPr="00CF3F65">
              <w:rPr>
                <w:rFonts w:ascii="Arial" w:hAnsi="Arial" w:cs="Arial"/>
                <w:sz w:val="20"/>
                <w:szCs w:val="20"/>
              </w:rPr>
              <w:tab/>
              <w:t>Warehouse</w:t>
            </w:r>
          </w:p>
        </w:tc>
      </w:tr>
      <w:tr w:rsidR="00B60FC7" w:rsidRPr="00CF3F65" w14:paraId="330516A6" w14:textId="77777777" w:rsidTr="00DE5809">
        <w:trPr>
          <w:cantSplit/>
          <w:trHeight w:hRule="exact" w:val="768"/>
        </w:trPr>
        <w:tc>
          <w:tcPr>
            <w:tcW w:w="3119" w:type="dxa"/>
          </w:tcPr>
          <w:p w14:paraId="6C918169" w14:textId="77777777" w:rsidR="00B60FC7" w:rsidRPr="00CF3F65" w:rsidRDefault="00B60FC7" w:rsidP="00DE5809">
            <w:pPr>
              <w:tabs>
                <w:tab w:val="left" w:pos="322"/>
                <w:tab w:val="left" w:pos="3119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CF3F65">
              <w:rPr>
                <w:rFonts w:ascii="Arial" w:hAnsi="Arial" w:cs="Arial"/>
                <w:sz w:val="20"/>
                <w:szCs w:val="20"/>
              </w:rPr>
              <w:sym w:font="Symbol" w:char="F0FF"/>
            </w:r>
            <w:r w:rsidRPr="00CF3F65">
              <w:rPr>
                <w:rFonts w:ascii="Arial" w:hAnsi="Arial" w:cs="Arial"/>
                <w:sz w:val="20"/>
                <w:szCs w:val="20"/>
              </w:rPr>
              <w:tab/>
              <w:t>Purchasing</w:t>
            </w:r>
          </w:p>
        </w:tc>
        <w:tc>
          <w:tcPr>
            <w:tcW w:w="2929" w:type="dxa"/>
          </w:tcPr>
          <w:p w14:paraId="251E8784" w14:textId="77777777" w:rsidR="00B60FC7" w:rsidRPr="00CF3F65" w:rsidRDefault="00B60FC7" w:rsidP="00DE5809">
            <w:pPr>
              <w:tabs>
                <w:tab w:val="left" w:pos="322"/>
                <w:tab w:val="left" w:pos="3119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CF3F65">
              <w:rPr>
                <w:rFonts w:ascii="Arial" w:hAnsi="Arial" w:cs="Arial"/>
                <w:sz w:val="20"/>
                <w:szCs w:val="20"/>
              </w:rPr>
              <w:sym w:font="Symbol" w:char="F0FF"/>
            </w:r>
            <w:r w:rsidRPr="00CF3F65">
              <w:rPr>
                <w:rFonts w:ascii="Arial" w:hAnsi="Arial" w:cs="Arial"/>
                <w:sz w:val="20"/>
                <w:szCs w:val="20"/>
              </w:rPr>
              <w:tab/>
              <w:t>Quality Management</w:t>
            </w:r>
          </w:p>
        </w:tc>
        <w:tc>
          <w:tcPr>
            <w:tcW w:w="3024" w:type="dxa"/>
          </w:tcPr>
          <w:p w14:paraId="1F419BDC" w14:textId="77777777" w:rsidR="00B60FC7" w:rsidRPr="00CF3F65" w:rsidRDefault="00B60FC7" w:rsidP="00DE5809">
            <w:pPr>
              <w:tabs>
                <w:tab w:val="left" w:pos="321"/>
                <w:tab w:val="left" w:pos="3119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CF3F65">
              <w:rPr>
                <w:rFonts w:ascii="Arial" w:hAnsi="Arial" w:cs="Arial"/>
                <w:sz w:val="20"/>
                <w:szCs w:val="20"/>
              </w:rPr>
              <w:sym w:font="Symbol" w:char="F0FF"/>
            </w:r>
            <w:r w:rsidRPr="00CF3F65">
              <w:rPr>
                <w:rFonts w:ascii="Arial" w:hAnsi="Arial" w:cs="Arial"/>
                <w:sz w:val="20"/>
                <w:szCs w:val="20"/>
              </w:rPr>
              <w:tab/>
              <w:t>Key Account Management</w:t>
            </w:r>
          </w:p>
        </w:tc>
      </w:tr>
    </w:tbl>
    <w:p w14:paraId="3E59EC09" w14:textId="0678F978" w:rsidR="00B60FC7" w:rsidRPr="00CF3F65" w:rsidRDefault="00B60FC7" w:rsidP="00DE5809">
      <w:pPr>
        <w:tabs>
          <w:tab w:val="left" w:pos="3119"/>
        </w:tabs>
        <w:rPr>
          <w:rFonts w:ascii="Arial" w:hAnsi="Arial" w:cs="Arial"/>
          <w:sz w:val="20"/>
          <w:szCs w:val="20"/>
        </w:rPr>
      </w:pPr>
      <w:r w:rsidRPr="00CF3F65">
        <w:rPr>
          <w:rFonts w:ascii="Arial" w:hAnsi="Arial" w:cs="Arial"/>
          <w:sz w:val="20"/>
          <w:szCs w:val="20"/>
        </w:rPr>
        <w:t>Comet Change Owner</w:t>
      </w:r>
      <w:r w:rsidRPr="00CF3F65">
        <w:rPr>
          <w:rFonts w:ascii="Arial" w:hAnsi="Arial" w:cs="Arial"/>
          <w:sz w:val="20"/>
          <w:szCs w:val="20"/>
        </w:rPr>
        <w:tab/>
      </w:r>
      <w:r w:rsidR="00AD23F6" w:rsidRPr="00B60FC7">
        <w:rPr>
          <w:color w:val="808080"/>
          <w:sz w:val="20"/>
          <w:szCs w:val="20"/>
        </w:rPr>
        <w:t>__________________________________________</w:t>
      </w:r>
      <w:r w:rsidR="00AD23F6">
        <w:rPr>
          <w:color w:val="808080"/>
          <w:sz w:val="20"/>
          <w:szCs w:val="20"/>
        </w:rPr>
        <w:t>________</w:t>
      </w:r>
      <w:r w:rsidR="00AD23F6" w:rsidRPr="00B60FC7">
        <w:rPr>
          <w:color w:val="808080"/>
          <w:sz w:val="20"/>
          <w:szCs w:val="20"/>
        </w:rPr>
        <w:t>________</w:t>
      </w:r>
    </w:p>
    <w:p w14:paraId="1AC0F016" w14:textId="2D282D6C" w:rsidR="00B60FC7" w:rsidRPr="00CF3F65" w:rsidRDefault="00B60FC7" w:rsidP="00DE5809">
      <w:pPr>
        <w:tabs>
          <w:tab w:val="left" w:pos="3119"/>
        </w:tabs>
        <w:rPr>
          <w:rFonts w:ascii="Arial" w:hAnsi="Arial" w:cs="Arial"/>
          <w:color w:val="808080"/>
          <w:sz w:val="20"/>
          <w:szCs w:val="20"/>
        </w:rPr>
      </w:pPr>
      <w:r w:rsidRPr="00CF3F65">
        <w:rPr>
          <w:rFonts w:ascii="Arial" w:hAnsi="Arial" w:cs="Arial"/>
          <w:sz w:val="20"/>
          <w:szCs w:val="20"/>
        </w:rPr>
        <w:t>Comet Commit Date</w:t>
      </w:r>
      <w:r w:rsidRPr="00CF3F65">
        <w:rPr>
          <w:rFonts w:ascii="Arial" w:hAnsi="Arial" w:cs="Arial"/>
          <w:sz w:val="20"/>
          <w:szCs w:val="20"/>
        </w:rPr>
        <w:tab/>
      </w:r>
      <w:r w:rsidR="00AD23F6" w:rsidRPr="00B60FC7">
        <w:rPr>
          <w:color w:val="808080"/>
          <w:sz w:val="20"/>
          <w:szCs w:val="20"/>
        </w:rPr>
        <w:t>__________________________________________</w:t>
      </w:r>
      <w:r w:rsidR="00AD23F6">
        <w:rPr>
          <w:color w:val="808080"/>
          <w:sz w:val="20"/>
          <w:szCs w:val="20"/>
        </w:rPr>
        <w:t>________</w:t>
      </w:r>
      <w:r w:rsidR="00AD23F6" w:rsidRPr="00B60FC7">
        <w:rPr>
          <w:color w:val="808080"/>
          <w:sz w:val="20"/>
          <w:szCs w:val="20"/>
        </w:rPr>
        <w:t>________</w:t>
      </w:r>
    </w:p>
    <w:p w14:paraId="76C73529" w14:textId="72719EB2" w:rsidR="00B60FC7" w:rsidRPr="00CF3F65" w:rsidRDefault="00B60FC7" w:rsidP="00DE5809">
      <w:pPr>
        <w:tabs>
          <w:tab w:val="left" w:pos="3119"/>
        </w:tabs>
        <w:rPr>
          <w:rFonts w:ascii="Arial" w:hAnsi="Arial" w:cs="Arial"/>
          <w:color w:val="808080"/>
          <w:sz w:val="20"/>
          <w:szCs w:val="20"/>
        </w:rPr>
      </w:pPr>
      <w:r w:rsidRPr="00CF3F65">
        <w:rPr>
          <w:rFonts w:ascii="Arial" w:hAnsi="Arial" w:cs="Arial"/>
          <w:sz w:val="20"/>
          <w:szCs w:val="20"/>
        </w:rPr>
        <w:t>Comet ECR/ECO Number</w:t>
      </w:r>
      <w:r w:rsidRPr="00CF3F65">
        <w:rPr>
          <w:rFonts w:ascii="Arial" w:hAnsi="Arial" w:cs="Arial"/>
          <w:color w:val="808080"/>
          <w:sz w:val="20"/>
          <w:szCs w:val="20"/>
        </w:rPr>
        <w:tab/>
      </w:r>
      <w:r w:rsidR="00AD23F6" w:rsidRPr="00B60FC7">
        <w:rPr>
          <w:color w:val="808080"/>
          <w:sz w:val="20"/>
          <w:szCs w:val="20"/>
        </w:rPr>
        <w:t>__________________________________________</w:t>
      </w:r>
      <w:r w:rsidR="00AD23F6">
        <w:rPr>
          <w:color w:val="808080"/>
          <w:sz w:val="20"/>
          <w:szCs w:val="20"/>
        </w:rPr>
        <w:t>________</w:t>
      </w:r>
      <w:r w:rsidR="00AD23F6" w:rsidRPr="00B60FC7">
        <w:rPr>
          <w:color w:val="808080"/>
          <w:sz w:val="20"/>
          <w:szCs w:val="20"/>
        </w:rPr>
        <w:t>________</w:t>
      </w:r>
    </w:p>
    <w:p w14:paraId="534F5670" w14:textId="792EB516" w:rsidR="00B60FC7" w:rsidRPr="00CF3F65" w:rsidRDefault="00B60FC7" w:rsidP="00DE5809">
      <w:pPr>
        <w:tabs>
          <w:tab w:val="left" w:pos="3119"/>
        </w:tabs>
        <w:rPr>
          <w:rFonts w:ascii="Arial" w:hAnsi="Arial" w:cs="Arial"/>
          <w:color w:val="808080"/>
          <w:sz w:val="20"/>
          <w:szCs w:val="20"/>
        </w:rPr>
      </w:pPr>
      <w:r w:rsidRPr="00CF3F65">
        <w:rPr>
          <w:rFonts w:ascii="Arial" w:hAnsi="Arial" w:cs="Arial"/>
          <w:sz w:val="20"/>
          <w:szCs w:val="20"/>
        </w:rPr>
        <w:t>Comet ECO Effective Date</w:t>
      </w:r>
      <w:r w:rsidRPr="00CF3F65">
        <w:rPr>
          <w:rFonts w:ascii="Arial" w:hAnsi="Arial" w:cs="Arial"/>
          <w:sz w:val="20"/>
          <w:szCs w:val="20"/>
        </w:rPr>
        <w:tab/>
      </w:r>
      <w:r w:rsidR="00AD23F6" w:rsidRPr="00B60FC7">
        <w:rPr>
          <w:color w:val="808080"/>
          <w:sz w:val="20"/>
          <w:szCs w:val="20"/>
        </w:rPr>
        <w:t>__________________________________________</w:t>
      </w:r>
      <w:r w:rsidR="00AD23F6">
        <w:rPr>
          <w:color w:val="808080"/>
          <w:sz w:val="20"/>
          <w:szCs w:val="20"/>
        </w:rPr>
        <w:t>________</w:t>
      </w:r>
      <w:r w:rsidR="00AD23F6" w:rsidRPr="00B60FC7">
        <w:rPr>
          <w:color w:val="808080"/>
          <w:sz w:val="20"/>
          <w:szCs w:val="20"/>
        </w:rPr>
        <w:t>________</w:t>
      </w:r>
      <w:r w:rsidR="00AD23F6">
        <w:rPr>
          <w:rFonts w:ascii="Arial" w:hAnsi="Arial" w:cs="Arial"/>
          <w:color w:val="808080"/>
          <w:sz w:val="20"/>
          <w:szCs w:val="20"/>
        </w:rPr>
        <w:br/>
      </w:r>
    </w:p>
    <w:tbl>
      <w:tblPr>
        <w:tblW w:w="895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5839"/>
      </w:tblGrid>
      <w:tr w:rsidR="00B60FC7" w:rsidRPr="00CF3F65" w14:paraId="5B238478" w14:textId="77777777" w:rsidTr="00AD23F6">
        <w:trPr>
          <w:cantSplit/>
          <w:trHeight w:hRule="exact" w:val="542"/>
        </w:trPr>
        <w:tc>
          <w:tcPr>
            <w:tcW w:w="3119" w:type="dxa"/>
          </w:tcPr>
          <w:p w14:paraId="7FBC7818" w14:textId="77777777" w:rsidR="00B60FC7" w:rsidRPr="00CF3F65" w:rsidRDefault="00B60FC7" w:rsidP="00DE5809">
            <w:pPr>
              <w:tabs>
                <w:tab w:val="left" w:pos="322"/>
                <w:tab w:val="left" w:pos="3119"/>
              </w:tabs>
              <w:rPr>
                <w:rFonts w:ascii="Arial" w:hAnsi="Arial" w:cs="Arial"/>
                <w:sz w:val="20"/>
                <w:szCs w:val="20"/>
              </w:rPr>
            </w:pPr>
            <w:r w:rsidRPr="00CF3F65">
              <w:rPr>
                <w:rFonts w:ascii="Arial" w:hAnsi="Arial" w:cs="Arial"/>
                <w:sz w:val="20"/>
                <w:szCs w:val="20"/>
              </w:rPr>
              <w:sym w:font="Symbol" w:char="F0FF"/>
            </w:r>
            <w:r w:rsidRPr="00CF3F65">
              <w:rPr>
                <w:rFonts w:ascii="Arial" w:hAnsi="Arial" w:cs="Arial"/>
                <w:sz w:val="20"/>
                <w:szCs w:val="20"/>
              </w:rPr>
              <w:tab/>
              <w:t>SCR Approved</w:t>
            </w:r>
          </w:p>
        </w:tc>
        <w:tc>
          <w:tcPr>
            <w:tcW w:w="5839" w:type="dxa"/>
          </w:tcPr>
          <w:p w14:paraId="7C581B7D" w14:textId="77777777" w:rsidR="00B60FC7" w:rsidRPr="00CF3F65" w:rsidRDefault="00B60FC7" w:rsidP="00DE5809">
            <w:pPr>
              <w:tabs>
                <w:tab w:val="left" w:pos="321"/>
                <w:tab w:val="left" w:pos="3119"/>
              </w:tabs>
              <w:rPr>
                <w:rFonts w:ascii="Arial" w:hAnsi="Arial" w:cs="Arial"/>
                <w:sz w:val="20"/>
                <w:szCs w:val="20"/>
              </w:rPr>
            </w:pPr>
            <w:r w:rsidRPr="00CF3F65">
              <w:rPr>
                <w:rFonts w:ascii="Arial" w:hAnsi="Arial" w:cs="Arial"/>
                <w:sz w:val="20"/>
                <w:szCs w:val="20"/>
              </w:rPr>
              <w:sym w:font="Symbol" w:char="F0FF"/>
            </w:r>
            <w:r w:rsidRPr="00CF3F65">
              <w:rPr>
                <w:rFonts w:ascii="Arial" w:hAnsi="Arial" w:cs="Arial"/>
                <w:sz w:val="20"/>
                <w:szCs w:val="20"/>
              </w:rPr>
              <w:tab/>
              <w:t>SCR Rejected</w:t>
            </w:r>
          </w:p>
        </w:tc>
      </w:tr>
    </w:tbl>
    <w:p w14:paraId="7C9DC562" w14:textId="49BFCA9B" w:rsidR="00B60FC7" w:rsidRPr="00CF3F65" w:rsidRDefault="00B60FC7" w:rsidP="00DE5809">
      <w:pPr>
        <w:tabs>
          <w:tab w:val="left" w:pos="3119"/>
        </w:tabs>
        <w:rPr>
          <w:rFonts w:ascii="Arial" w:hAnsi="Arial" w:cs="Arial"/>
          <w:color w:val="808080"/>
          <w:sz w:val="20"/>
          <w:szCs w:val="20"/>
        </w:rPr>
      </w:pPr>
      <w:r w:rsidRPr="00CF3F65">
        <w:rPr>
          <w:rFonts w:ascii="Arial" w:hAnsi="Arial" w:cs="Arial"/>
          <w:sz w:val="20"/>
          <w:szCs w:val="20"/>
        </w:rPr>
        <w:t>Comet Owner/Date:</w:t>
      </w:r>
      <w:r w:rsidR="00DE5809">
        <w:rPr>
          <w:rFonts w:ascii="Arial" w:hAnsi="Arial" w:cs="Arial"/>
          <w:sz w:val="20"/>
          <w:szCs w:val="20"/>
        </w:rPr>
        <w:tab/>
      </w:r>
      <w:r w:rsidR="004E0AF8" w:rsidRPr="00B60FC7">
        <w:rPr>
          <w:color w:val="808080"/>
          <w:sz w:val="20"/>
          <w:szCs w:val="20"/>
        </w:rPr>
        <w:t>__________________________________________</w:t>
      </w:r>
      <w:r w:rsidR="004E0AF8">
        <w:rPr>
          <w:color w:val="808080"/>
          <w:sz w:val="20"/>
          <w:szCs w:val="20"/>
        </w:rPr>
        <w:t>________</w:t>
      </w:r>
      <w:r w:rsidR="004E0AF8" w:rsidRPr="00B60FC7">
        <w:rPr>
          <w:color w:val="808080"/>
          <w:sz w:val="20"/>
          <w:szCs w:val="20"/>
        </w:rPr>
        <w:t>________</w:t>
      </w:r>
    </w:p>
    <w:p w14:paraId="4BAA3FFB" w14:textId="0650B354" w:rsidR="00B60FC7" w:rsidRPr="00CF3F65" w:rsidRDefault="00B60FC7" w:rsidP="00DE5809">
      <w:pPr>
        <w:tabs>
          <w:tab w:val="left" w:pos="3119"/>
        </w:tabs>
        <w:rPr>
          <w:rFonts w:ascii="Arial" w:hAnsi="Arial" w:cs="Arial"/>
          <w:sz w:val="20"/>
          <w:szCs w:val="20"/>
        </w:rPr>
      </w:pPr>
      <w:r w:rsidRPr="00CF3F65">
        <w:rPr>
          <w:rFonts w:ascii="Arial" w:hAnsi="Arial" w:cs="Arial"/>
          <w:sz w:val="20"/>
          <w:szCs w:val="20"/>
        </w:rPr>
        <w:t>Supplier Representative Notified</w:t>
      </w:r>
      <w:r w:rsidR="00251842" w:rsidRPr="00CF3F65">
        <w:rPr>
          <w:rFonts w:ascii="Arial" w:hAnsi="Arial" w:cs="Arial"/>
          <w:sz w:val="20"/>
          <w:szCs w:val="20"/>
        </w:rPr>
        <w:t xml:space="preserve"> </w:t>
      </w:r>
      <w:r w:rsidR="00DE5809">
        <w:rPr>
          <w:rFonts w:ascii="Arial" w:hAnsi="Arial" w:cs="Arial"/>
          <w:sz w:val="20"/>
          <w:szCs w:val="20"/>
        </w:rPr>
        <w:tab/>
      </w:r>
      <w:r w:rsidR="004E0AF8" w:rsidRPr="00B60FC7">
        <w:rPr>
          <w:color w:val="808080"/>
          <w:sz w:val="20"/>
          <w:szCs w:val="20"/>
        </w:rPr>
        <w:t>__________________________________________</w:t>
      </w:r>
      <w:r w:rsidR="004E0AF8">
        <w:rPr>
          <w:color w:val="808080"/>
          <w:sz w:val="20"/>
          <w:szCs w:val="20"/>
        </w:rPr>
        <w:t>________</w:t>
      </w:r>
      <w:r w:rsidR="004E0AF8" w:rsidRPr="00B60FC7">
        <w:rPr>
          <w:color w:val="808080"/>
          <w:sz w:val="20"/>
          <w:szCs w:val="20"/>
        </w:rPr>
        <w:t>________</w:t>
      </w:r>
    </w:p>
    <w:p w14:paraId="5D6551EE" w14:textId="49A7FE5C" w:rsidR="00B60FC7" w:rsidRPr="00CF3F65" w:rsidRDefault="00B60FC7" w:rsidP="00DE5809">
      <w:pPr>
        <w:tabs>
          <w:tab w:val="left" w:pos="3119"/>
        </w:tabs>
        <w:rPr>
          <w:rFonts w:ascii="Arial" w:hAnsi="Arial" w:cs="Arial"/>
          <w:color w:val="808080"/>
          <w:sz w:val="20"/>
          <w:szCs w:val="20"/>
        </w:rPr>
      </w:pPr>
      <w:r w:rsidRPr="00CF3F65">
        <w:rPr>
          <w:rFonts w:ascii="Arial" w:hAnsi="Arial" w:cs="Arial"/>
          <w:sz w:val="20"/>
          <w:szCs w:val="20"/>
        </w:rPr>
        <w:t>Date Supplier Notified:</w:t>
      </w:r>
      <w:r w:rsidR="00DE5809">
        <w:rPr>
          <w:rFonts w:ascii="Arial" w:hAnsi="Arial" w:cs="Arial"/>
          <w:sz w:val="20"/>
          <w:szCs w:val="20"/>
        </w:rPr>
        <w:tab/>
      </w:r>
      <w:r w:rsidR="004E0AF8" w:rsidRPr="00B60FC7">
        <w:rPr>
          <w:color w:val="808080"/>
          <w:sz w:val="20"/>
          <w:szCs w:val="20"/>
        </w:rPr>
        <w:t>__________________________________________</w:t>
      </w:r>
      <w:r w:rsidR="004E0AF8">
        <w:rPr>
          <w:color w:val="808080"/>
          <w:sz w:val="20"/>
          <w:szCs w:val="20"/>
        </w:rPr>
        <w:t>________</w:t>
      </w:r>
      <w:r w:rsidR="004E0AF8" w:rsidRPr="00B60FC7">
        <w:rPr>
          <w:color w:val="808080"/>
          <w:sz w:val="20"/>
          <w:szCs w:val="20"/>
        </w:rPr>
        <w:t>________</w:t>
      </w:r>
    </w:p>
    <w:p w14:paraId="1304F7D2" w14:textId="471D2D18" w:rsidR="00B60FC7" w:rsidRPr="00CF3F65" w:rsidRDefault="00B60FC7" w:rsidP="00DE5809">
      <w:pPr>
        <w:tabs>
          <w:tab w:val="left" w:pos="3119"/>
        </w:tabs>
        <w:rPr>
          <w:rFonts w:ascii="Arial" w:hAnsi="Arial" w:cs="Arial"/>
          <w:color w:val="808080"/>
          <w:sz w:val="20"/>
          <w:szCs w:val="20"/>
        </w:rPr>
      </w:pPr>
      <w:r w:rsidRPr="00CF3F65">
        <w:rPr>
          <w:rFonts w:ascii="Arial" w:hAnsi="Arial" w:cs="Arial"/>
          <w:sz w:val="20"/>
          <w:szCs w:val="20"/>
        </w:rPr>
        <w:t>First Article Required (Yes/No)</w:t>
      </w:r>
      <w:r w:rsidR="00251842" w:rsidRPr="00CF3F65">
        <w:rPr>
          <w:rFonts w:ascii="Arial" w:hAnsi="Arial" w:cs="Arial"/>
          <w:sz w:val="20"/>
          <w:szCs w:val="20"/>
        </w:rPr>
        <w:tab/>
      </w:r>
      <w:r w:rsidR="004E0AF8" w:rsidRPr="00B60FC7">
        <w:rPr>
          <w:color w:val="808080"/>
          <w:sz w:val="20"/>
          <w:szCs w:val="20"/>
        </w:rPr>
        <w:t>__________________________________________</w:t>
      </w:r>
      <w:r w:rsidR="004E0AF8">
        <w:rPr>
          <w:color w:val="808080"/>
          <w:sz w:val="20"/>
          <w:szCs w:val="20"/>
        </w:rPr>
        <w:t>________</w:t>
      </w:r>
      <w:r w:rsidR="004E0AF8" w:rsidRPr="00B60FC7">
        <w:rPr>
          <w:color w:val="808080"/>
          <w:sz w:val="20"/>
          <w:szCs w:val="20"/>
        </w:rPr>
        <w:t>________</w:t>
      </w:r>
    </w:p>
    <w:p w14:paraId="6E3CD7D1" w14:textId="56B86122" w:rsidR="00B60FC7" w:rsidRPr="00CF3F65" w:rsidRDefault="00B60FC7" w:rsidP="00DE5809">
      <w:pPr>
        <w:tabs>
          <w:tab w:val="left" w:pos="3119"/>
        </w:tabs>
        <w:rPr>
          <w:rFonts w:ascii="Arial" w:hAnsi="Arial" w:cs="Arial"/>
          <w:color w:val="808080"/>
          <w:sz w:val="20"/>
          <w:szCs w:val="20"/>
        </w:rPr>
      </w:pPr>
      <w:r w:rsidRPr="00CF3F65">
        <w:rPr>
          <w:rFonts w:ascii="Arial" w:hAnsi="Arial" w:cs="Arial"/>
          <w:sz w:val="20"/>
          <w:szCs w:val="20"/>
        </w:rPr>
        <w:t>Spec Waiver Required (Yes/No)</w:t>
      </w:r>
      <w:r w:rsidR="00DE5809">
        <w:rPr>
          <w:rFonts w:ascii="Arial" w:hAnsi="Arial" w:cs="Arial"/>
          <w:sz w:val="20"/>
          <w:szCs w:val="20"/>
        </w:rPr>
        <w:tab/>
      </w:r>
      <w:r w:rsidR="004E0AF8" w:rsidRPr="00B60FC7">
        <w:rPr>
          <w:color w:val="808080"/>
          <w:sz w:val="20"/>
          <w:szCs w:val="20"/>
        </w:rPr>
        <w:t>__________________________________________</w:t>
      </w:r>
      <w:r w:rsidR="004E0AF8">
        <w:rPr>
          <w:color w:val="808080"/>
          <w:sz w:val="20"/>
          <w:szCs w:val="20"/>
        </w:rPr>
        <w:t>________</w:t>
      </w:r>
      <w:r w:rsidR="004E0AF8" w:rsidRPr="00B60FC7">
        <w:rPr>
          <w:color w:val="808080"/>
          <w:sz w:val="20"/>
          <w:szCs w:val="20"/>
        </w:rPr>
        <w:t>________</w:t>
      </w:r>
    </w:p>
    <w:p w14:paraId="2F305BBF" w14:textId="32C05BA0" w:rsidR="00B60FC7" w:rsidRPr="00CF3F65" w:rsidRDefault="00B60FC7" w:rsidP="00DE5809">
      <w:pPr>
        <w:tabs>
          <w:tab w:val="left" w:pos="3119"/>
        </w:tabs>
        <w:rPr>
          <w:rFonts w:ascii="Arial" w:hAnsi="Arial" w:cs="Arial"/>
          <w:color w:val="808080"/>
          <w:sz w:val="20"/>
          <w:szCs w:val="20"/>
        </w:rPr>
      </w:pPr>
      <w:r w:rsidRPr="00CF3F65">
        <w:rPr>
          <w:rFonts w:ascii="Arial" w:hAnsi="Arial" w:cs="Arial"/>
          <w:sz w:val="20"/>
          <w:szCs w:val="20"/>
        </w:rPr>
        <w:t>Comet Waiver Approver</w:t>
      </w:r>
      <w:r w:rsidR="00251842" w:rsidRPr="00CF3F65">
        <w:rPr>
          <w:rFonts w:ascii="Arial" w:hAnsi="Arial" w:cs="Arial"/>
          <w:sz w:val="20"/>
          <w:szCs w:val="20"/>
        </w:rPr>
        <w:tab/>
      </w:r>
      <w:r w:rsidR="004E0AF8" w:rsidRPr="00B60FC7">
        <w:rPr>
          <w:color w:val="808080"/>
          <w:sz w:val="20"/>
          <w:szCs w:val="20"/>
        </w:rPr>
        <w:t>__________________________________________</w:t>
      </w:r>
      <w:r w:rsidR="004E0AF8">
        <w:rPr>
          <w:color w:val="808080"/>
          <w:sz w:val="20"/>
          <w:szCs w:val="20"/>
        </w:rPr>
        <w:t>________</w:t>
      </w:r>
      <w:r w:rsidR="004E0AF8" w:rsidRPr="00B60FC7">
        <w:rPr>
          <w:color w:val="808080"/>
          <w:sz w:val="20"/>
          <w:szCs w:val="20"/>
        </w:rPr>
        <w:t>________</w:t>
      </w:r>
    </w:p>
    <w:p w14:paraId="7B82A771" w14:textId="2E660310" w:rsidR="00282EDB" w:rsidRPr="00282EDB" w:rsidRDefault="00B60FC7" w:rsidP="00DE5809">
      <w:pPr>
        <w:tabs>
          <w:tab w:val="left" w:pos="3119"/>
        </w:tabs>
      </w:pPr>
      <w:r w:rsidRPr="00B60FC7">
        <w:rPr>
          <w:sz w:val="20"/>
          <w:szCs w:val="20"/>
        </w:rPr>
        <w:t>Spec Waiver Date/PO(s)</w:t>
      </w:r>
      <w:r w:rsidR="00251842">
        <w:rPr>
          <w:sz w:val="20"/>
          <w:szCs w:val="20"/>
        </w:rPr>
        <w:tab/>
      </w:r>
      <w:r w:rsidR="004E0AF8" w:rsidRPr="00B60FC7">
        <w:rPr>
          <w:color w:val="808080"/>
          <w:sz w:val="20"/>
          <w:szCs w:val="20"/>
        </w:rPr>
        <w:t>__________________________________________</w:t>
      </w:r>
      <w:r w:rsidR="004E0AF8">
        <w:rPr>
          <w:color w:val="808080"/>
          <w:sz w:val="20"/>
          <w:szCs w:val="20"/>
        </w:rPr>
        <w:t>________</w:t>
      </w:r>
      <w:r w:rsidR="004E0AF8" w:rsidRPr="00B60FC7">
        <w:rPr>
          <w:color w:val="808080"/>
          <w:sz w:val="20"/>
          <w:szCs w:val="20"/>
        </w:rPr>
        <w:t>________</w:t>
      </w:r>
    </w:p>
    <w:sectPr w:rsidR="00282EDB" w:rsidRPr="00282EDB" w:rsidSect="00282ED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269" w:right="1133" w:bottom="1418" w:left="1134" w:header="57" w:footer="7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DB46C" w14:textId="77777777" w:rsidR="00EF652B" w:rsidRDefault="00EF652B" w:rsidP="00586E7A">
      <w:pPr>
        <w:spacing w:after="0" w:line="240" w:lineRule="auto"/>
      </w:pPr>
      <w:r>
        <w:separator/>
      </w:r>
    </w:p>
    <w:p w14:paraId="034F6536" w14:textId="77777777" w:rsidR="00EF652B" w:rsidRDefault="00EF652B"/>
  </w:endnote>
  <w:endnote w:type="continuationSeparator" w:id="0">
    <w:p w14:paraId="1803C947" w14:textId="77777777" w:rsidR="00EF652B" w:rsidRDefault="00EF652B" w:rsidP="00586E7A">
      <w:pPr>
        <w:spacing w:after="0" w:line="240" w:lineRule="auto"/>
      </w:pPr>
      <w:r>
        <w:continuationSeparator/>
      </w:r>
    </w:p>
    <w:p w14:paraId="644D66AF" w14:textId="77777777" w:rsidR="00EF652B" w:rsidRDefault="00EF65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7D498" w14:textId="77777777" w:rsidR="007D10A6" w:rsidRDefault="007D10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BD045" w14:textId="4D81DBD3" w:rsidR="00676F18" w:rsidRPr="0024204B" w:rsidRDefault="00676F18" w:rsidP="00A53E4F">
    <w:pPr>
      <w:pStyle w:val="FooterText"/>
      <w:rPr>
        <w:lang w:val="de-CH"/>
      </w:rPr>
    </w:pPr>
    <w:r w:rsidRPr="00A53E4F">
      <w:ptab w:relativeTo="margin" w:alignment="left" w:leader="none"/>
    </w:r>
    <w:r w:rsidRPr="0024204B">
      <w:rPr>
        <w:lang w:val="de-CH"/>
      </w:rPr>
      <w:t>Comet AG</w:t>
    </w:r>
    <w:r w:rsidRPr="00A53E4F">
      <w:ptab w:relativeTo="margin" w:alignment="right" w:leader="none"/>
    </w:r>
    <w:r w:rsidRPr="0024204B">
      <w:rPr>
        <w:lang w:val="de-CH"/>
      </w:rPr>
      <w:t xml:space="preserve"> </w:t>
    </w:r>
    <w:sdt>
      <w:sdtPr>
        <w:rPr>
          <w:b/>
          <w:bCs/>
          <w:lang w:val="de-CH"/>
        </w:rPr>
        <w:alias w:val="Subject"/>
        <w:tag w:val=""/>
        <w:id w:val="-184840180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24204B" w:rsidRPr="0024204B">
          <w:rPr>
            <w:b/>
            <w:bCs/>
            <w:lang w:val="de-CH"/>
          </w:rPr>
          <w:t>Doc-Nr. 348793</w:t>
        </w:r>
      </w:sdtContent>
    </w:sdt>
  </w:p>
  <w:p w14:paraId="5A61A46F" w14:textId="638D95F7" w:rsidR="00676F18" w:rsidRPr="0024204B" w:rsidRDefault="00676F18" w:rsidP="00A53E4F">
    <w:pPr>
      <w:pStyle w:val="FooterText"/>
      <w:rPr>
        <w:b/>
        <w:bCs/>
        <w:lang w:val="de-CH"/>
      </w:rPr>
    </w:pPr>
    <w:r w:rsidRPr="00A53E4F">
      <w:ptab w:relativeTo="margin" w:alignment="left" w:leader="none"/>
    </w:r>
    <w:r w:rsidRPr="0024204B">
      <w:rPr>
        <w:lang w:val="de-CH"/>
      </w:rPr>
      <w:t>Herrengasse 10 | CH-3137 Flamatt</w:t>
    </w:r>
    <w:r w:rsidRPr="00A53E4F">
      <w:ptab w:relativeTo="margin" w:alignment="right" w:leader="none"/>
    </w:r>
    <w:sdt>
      <w:sdtPr>
        <w:rPr>
          <w:b/>
          <w:bCs/>
          <w:lang w:val="de-CH"/>
        </w:rPr>
        <w:alias w:val="Title"/>
        <w:tag w:val=""/>
        <w:id w:val="-1640723369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24204B" w:rsidRPr="0024204B">
          <w:rPr>
            <w:b/>
            <w:bCs/>
            <w:lang w:val="de-CH"/>
          </w:rPr>
          <w:t>V</w:t>
        </w:r>
        <w:r w:rsidR="0024204B">
          <w:rPr>
            <w:b/>
            <w:bCs/>
            <w:lang w:val="de-CH"/>
          </w:rPr>
          <w:t xml:space="preserve">ersion </w:t>
        </w:r>
        <w:r w:rsidR="00584581">
          <w:rPr>
            <w:b/>
            <w:bCs/>
            <w:lang w:val="de-CH"/>
          </w:rPr>
          <w:t>2</w:t>
        </w:r>
      </w:sdtContent>
    </w:sdt>
  </w:p>
  <w:p w14:paraId="6EEE1E17" w14:textId="79ACAB5C" w:rsidR="00676F18" w:rsidRPr="00584581" w:rsidRDefault="00676F18" w:rsidP="00A53E4F">
    <w:pPr>
      <w:pStyle w:val="FooterText"/>
    </w:pPr>
    <w:r w:rsidRPr="00A53E4F">
      <w:ptab w:relativeTo="margin" w:alignment="left" w:leader="none"/>
    </w:r>
    <w:r w:rsidRPr="00584581">
      <w:t>T +41 31 744 95 00 |</w:t>
    </w:r>
    <w:r w:rsidR="00F51B0D" w:rsidRPr="00584581">
      <w:t xml:space="preserve"> </w:t>
    </w:r>
    <w:proofErr w:type="spellStart"/>
    <w:r w:rsidR="00F51B0D" w:rsidRPr="00584581">
      <w:t>pct@comet.tech</w:t>
    </w:r>
    <w:proofErr w:type="spellEnd"/>
    <w:r w:rsidRPr="00A53E4F">
      <w:rPr>
        <w:rStyle w:val="Hyperlink"/>
        <w:color w:val="00263A"/>
        <w:u w:val="none"/>
      </w:rPr>
      <w:ptab w:relativeTo="margin" w:alignment="right" w:leader="none"/>
    </w:r>
    <w:r w:rsidR="00584581" w:rsidRPr="00584581">
      <w:rPr>
        <w:rStyle w:val="Hyperlink"/>
        <w:color w:val="00263A"/>
        <w:u w:val="none"/>
      </w:rPr>
      <w:t>Approval date: 1</w:t>
    </w:r>
    <w:r w:rsidR="00584581">
      <w:rPr>
        <w:rStyle w:val="Hyperlink"/>
        <w:color w:val="00263A"/>
        <w:u w:val="none"/>
      </w:rPr>
      <w:t>3</w:t>
    </w:r>
    <w:r w:rsidR="00584581" w:rsidRPr="00584581">
      <w:rPr>
        <w:rStyle w:val="Hyperlink"/>
        <w:color w:val="00263A"/>
        <w:u w:val="none"/>
      </w:rPr>
      <w:t>-OCT</w:t>
    </w:r>
    <w:r w:rsidR="00584581">
      <w:rPr>
        <w:rStyle w:val="Hyperlink"/>
        <w:color w:val="00263A"/>
        <w:u w:val="none"/>
      </w:rPr>
      <w:t>-2020</w:t>
    </w:r>
  </w:p>
  <w:p w14:paraId="40055B68" w14:textId="2665F398" w:rsidR="00676F18" w:rsidRPr="00A53E4F" w:rsidRDefault="00A53E4F" w:rsidP="00A53E4F">
    <w:pPr>
      <w:pStyle w:val="FooterText"/>
    </w:pPr>
    <w:r>
      <w:ptab w:relativeTo="margin" w:alignment="left" w:leader="none"/>
    </w:r>
    <w:proofErr w:type="spellStart"/>
    <w:r w:rsidR="00676F18" w:rsidRPr="00A53E4F">
      <w:t>pct.comet.tech</w:t>
    </w:r>
    <w:proofErr w:type="spellEnd"/>
    <w:r w:rsidR="00676F18" w:rsidRPr="00A53E4F">
      <w:ptab w:relativeTo="margin" w:alignment="center" w:leader="none"/>
    </w:r>
    <w:r w:rsidR="00676F18" w:rsidRPr="00A53E4F">
      <w:t xml:space="preserve">Page </w:t>
    </w:r>
    <w:r w:rsidR="00676F18" w:rsidRPr="00A53E4F">
      <w:fldChar w:fldCharType="begin"/>
    </w:r>
    <w:r w:rsidR="00676F18" w:rsidRPr="00A53E4F">
      <w:instrText xml:space="preserve"> PAGE  \* Arabic  \* MERGEFORMAT </w:instrText>
    </w:r>
    <w:r w:rsidR="00676F18" w:rsidRPr="00A53E4F">
      <w:fldChar w:fldCharType="separate"/>
    </w:r>
    <w:r w:rsidR="00676F18" w:rsidRPr="00A53E4F">
      <w:t>1</w:t>
    </w:r>
    <w:r w:rsidR="00676F18" w:rsidRPr="00A53E4F">
      <w:fldChar w:fldCharType="end"/>
    </w:r>
    <w:r w:rsidR="00676F18" w:rsidRPr="00A53E4F">
      <w:t xml:space="preserve"> of </w:t>
    </w:r>
    <w:fldSimple w:instr=" NUMPAGES  \* Arabic  \* MERGEFORMAT ">
      <w:r w:rsidR="00676F18" w:rsidRPr="00A53E4F">
        <w:t>2</w:t>
      </w:r>
    </w:fldSimple>
    <w:r w:rsidR="00676F18" w:rsidRPr="00A53E4F">
      <w:ptab w:relativeTo="margin" w:alignment="right" w:leader="none"/>
    </w:r>
    <w:r w:rsidR="001B7D65">
      <w:t>Print date</w:t>
    </w:r>
    <w:r w:rsidR="00E64460">
      <w:t xml:space="preserve">: </w:t>
    </w:r>
    <w:r w:rsidR="007D10A6">
      <w:fldChar w:fldCharType="begin"/>
    </w:r>
    <w:r w:rsidR="007D10A6">
      <w:instrText xml:space="preserve"> DATE  \@ "d MMMM yyyy" </w:instrText>
    </w:r>
    <w:r w:rsidR="007D10A6">
      <w:fldChar w:fldCharType="separate"/>
    </w:r>
    <w:r w:rsidR="007D10A6">
      <w:rPr>
        <w:noProof/>
      </w:rPr>
      <w:t>25 October 2023</w:t>
    </w:r>
    <w:r w:rsidR="007D10A6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Ind w:w="-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53"/>
      <w:gridCol w:w="2801"/>
      <w:gridCol w:w="3260"/>
    </w:tblGrid>
    <w:tr w:rsidR="00C43E1A" w:rsidRPr="00BD3A41" w14:paraId="2A4C79DB" w14:textId="77777777" w:rsidTr="000D5618">
      <w:tc>
        <w:tcPr>
          <w:tcW w:w="3153" w:type="dxa"/>
          <w:vAlign w:val="center"/>
        </w:tcPr>
        <w:p w14:paraId="4BDF6CAB" w14:textId="77777777" w:rsidR="00C145C5" w:rsidRPr="00150B90" w:rsidRDefault="00C145C5" w:rsidP="002558C8">
          <w:pPr>
            <w:ind w:left="142" w:hanging="142"/>
            <w:rPr>
              <w:rStyle w:val="Strong"/>
              <w:rFonts w:ascii="Arial" w:hAnsi="Arial" w:cs="Arial"/>
              <w:b w:val="0"/>
              <w:bCs w:val="0"/>
              <w:color w:val="00263A"/>
              <w:sz w:val="14"/>
              <w:szCs w:val="14"/>
              <w:lang w:val="de-CH"/>
            </w:rPr>
          </w:pPr>
          <w:r w:rsidRPr="00150B90">
            <w:rPr>
              <w:rStyle w:val="Strong"/>
              <w:rFonts w:ascii="Arial" w:hAnsi="Arial" w:cs="Arial"/>
              <w:b w:val="0"/>
              <w:bCs w:val="0"/>
              <w:color w:val="00263A"/>
              <w:sz w:val="14"/>
              <w:szCs w:val="14"/>
              <w:lang w:val="de-CH"/>
            </w:rPr>
            <w:t>Comet AG</w:t>
          </w:r>
        </w:p>
        <w:p w14:paraId="5558BB34" w14:textId="77777777" w:rsidR="00C145C5" w:rsidRPr="00150B90" w:rsidRDefault="00C145C5" w:rsidP="002558C8">
          <w:pPr>
            <w:ind w:left="142" w:hanging="142"/>
            <w:rPr>
              <w:rFonts w:ascii="Arial" w:hAnsi="Arial" w:cs="Arial"/>
              <w:color w:val="00263A"/>
              <w:sz w:val="14"/>
              <w:szCs w:val="14"/>
              <w:lang w:val="de-CH"/>
            </w:rPr>
          </w:pPr>
          <w:r w:rsidRPr="00150B90">
            <w:rPr>
              <w:rFonts w:ascii="Arial" w:hAnsi="Arial" w:cs="Arial"/>
              <w:color w:val="00263A"/>
              <w:sz w:val="14"/>
              <w:szCs w:val="14"/>
              <w:lang w:val="de-CH"/>
            </w:rPr>
            <w:t>Herrengasse 10</w:t>
          </w:r>
          <w:r w:rsidR="00294B93" w:rsidRPr="00150B90">
            <w:rPr>
              <w:rFonts w:ascii="Arial" w:hAnsi="Arial" w:cs="Arial"/>
              <w:color w:val="00263A"/>
              <w:sz w:val="14"/>
              <w:szCs w:val="14"/>
              <w:lang w:val="de-CH"/>
            </w:rPr>
            <w:t xml:space="preserve"> | </w:t>
          </w:r>
          <w:r w:rsidRPr="00150B90">
            <w:rPr>
              <w:rFonts w:ascii="Arial" w:hAnsi="Arial" w:cs="Arial"/>
              <w:color w:val="00263A"/>
              <w:sz w:val="14"/>
              <w:szCs w:val="14"/>
              <w:lang w:val="de-CH"/>
            </w:rPr>
            <w:t>CH-3175 Flamatt</w:t>
          </w:r>
        </w:p>
        <w:p w14:paraId="4812A6FC" w14:textId="77777777" w:rsidR="00C145C5" w:rsidRPr="00150B90" w:rsidRDefault="00C145C5" w:rsidP="002558C8">
          <w:pPr>
            <w:ind w:left="142" w:hanging="142"/>
            <w:rPr>
              <w:rFonts w:ascii="Arial" w:hAnsi="Arial" w:cs="Arial"/>
              <w:color w:val="00263A"/>
              <w:sz w:val="14"/>
              <w:szCs w:val="14"/>
              <w:lang w:val="de-CH"/>
            </w:rPr>
          </w:pPr>
          <w:r w:rsidRPr="00150B90">
            <w:rPr>
              <w:rFonts w:ascii="Arial" w:hAnsi="Arial" w:cs="Arial"/>
              <w:color w:val="00263A"/>
              <w:sz w:val="14"/>
              <w:szCs w:val="14"/>
              <w:lang w:val="de-CH"/>
            </w:rPr>
            <w:t>T +41 31 744 95 00</w:t>
          </w:r>
          <w:r w:rsidR="00294B93" w:rsidRPr="00150B90">
            <w:rPr>
              <w:rFonts w:ascii="Arial" w:hAnsi="Arial" w:cs="Arial"/>
              <w:color w:val="00263A"/>
              <w:sz w:val="14"/>
              <w:szCs w:val="14"/>
              <w:lang w:val="de-CH"/>
            </w:rPr>
            <w:t xml:space="preserve"> | </w:t>
          </w:r>
          <w:hyperlink r:id="rId1" w:history="1">
            <w:r w:rsidRPr="00150B90">
              <w:rPr>
                <w:rStyle w:val="Hyperlink"/>
                <w:rFonts w:ascii="Arial" w:hAnsi="Arial" w:cs="Arial"/>
                <w:color w:val="00263A"/>
                <w:sz w:val="14"/>
                <w:szCs w:val="14"/>
                <w:u w:val="none"/>
                <w:lang w:val="de-CH"/>
              </w:rPr>
              <w:t>info@comet-pct.com</w:t>
            </w:r>
          </w:hyperlink>
        </w:p>
        <w:p w14:paraId="0E9CFD5F" w14:textId="77777777" w:rsidR="00C43E1A" w:rsidRPr="00411C98" w:rsidRDefault="003F5564" w:rsidP="002558C8">
          <w:pPr>
            <w:ind w:left="142" w:hanging="142"/>
            <w:rPr>
              <w:rFonts w:ascii="Arial" w:hAnsi="Arial" w:cs="Arial"/>
              <w:color w:val="00263A"/>
              <w:sz w:val="14"/>
              <w:szCs w:val="14"/>
              <w:lang w:val="de-CH"/>
            </w:rPr>
          </w:pPr>
          <w:r w:rsidRPr="00150B90">
            <w:rPr>
              <w:rFonts w:ascii="Arial" w:hAnsi="Arial" w:cs="Arial"/>
              <w:color w:val="00263A"/>
              <w:sz w:val="14"/>
              <w:szCs w:val="14"/>
              <w:lang w:val="de-CH"/>
            </w:rPr>
            <w:t>pct.comet.tech</w:t>
          </w:r>
        </w:p>
      </w:tc>
      <w:tc>
        <w:tcPr>
          <w:tcW w:w="2801" w:type="dxa"/>
          <w:vAlign w:val="center"/>
        </w:tcPr>
        <w:p w14:paraId="37B0E799" w14:textId="77777777" w:rsidR="00C43E1A" w:rsidRPr="00411C98" w:rsidRDefault="00C43E1A" w:rsidP="002558C8">
          <w:pPr>
            <w:pStyle w:val="Footer"/>
            <w:tabs>
              <w:tab w:val="left" w:pos="6521"/>
            </w:tabs>
            <w:ind w:left="142" w:hanging="142"/>
            <w:jc w:val="center"/>
            <w:rPr>
              <w:rFonts w:ascii="Arial" w:hAnsi="Arial" w:cs="Arial"/>
              <w:color w:val="00263A"/>
              <w:sz w:val="14"/>
              <w:szCs w:val="14"/>
              <w:lang w:val="de-CH"/>
            </w:rPr>
          </w:pPr>
        </w:p>
      </w:tc>
      <w:tc>
        <w:tcPr>
          <w:tcW w:w="3260" w:type="dxa"/>
          <w:vAlign w:val="center"/>
        </w:tcPr>
        <w:sdt>
          <w:sdtPr>
            <w:rPr>
              <w:rFonts w:ascii="Arial" w:hAnsi="Arial" w:cs="Arial"/>
              <w:b/>
              <w:bCs/>
              <w:color w:val="00263A"/>
              <w:sz w:val="14"/>
              <w:szCs w:val="14"/>
            </w:rPr>
            <w:alias w:val="Subject"/>
            <w:tag w:val=""/>
            <w:id w:val="-1587374349"/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Content>
            <w:p w14:paraId="18B1BA5E" w14:textId="3DCE8F6D" w:rsidR="008F0D42" w:rsidRPr="002558C8" w:rsidRDefault="0024204B" w:rsidP="008F0D42">
              <w:pPr>
                <w:pStyle w:val="Footer"/>
                <w:tabs>
                  <w:tab w:val="left" w:pos="6521"/>
                </w:tabs>
                <w:ind w:left="-111" w:firstLine="8"/>
                <w:rPr>
                  <w:rFonts w:ascii="Arial" w:hAnsi="Arial" w:cs="Arial"/>
                  <w:b/>
                  <w:bCs/>
                  <w:color w:val="00263A"/>
                  <w:sz w:val="14"/>
                  <w:szCs w:val="14"/>
                </w:rPr>
              </w:pPr>
              <w:r>
                <w:rPr>
                  <w:rFonts w:ascii="Arial" w:hAnsi="Arial" w:cs="Arial"/>
                  <w:b/>
                  <w:bCs/>
                  <w:color w:val="00263A"/>
                  <w:sz w:val="14"/>
                  <w:szCs w:val="14"/>
                </w:rPr>
                <w:t>Doc-Nr. 348793</w:t>
              </w:r>
            </w:p>
          </w:sdtContent>
        </w:sdt>
        <w:p w14:paraId="75475D32" w14:textId="77777777" w:rsidR="00703BCA" w:rsidRDefault="00703BCA" w:rsidP="008F0D42">
          <w:pPr>
            <w:pStyle w:val="Footer"/>
            <w:tabs>
              <w:tab w:val="left" w:pos="6521"/>
            </w:tabs>
            <w:ind w:left="-111" w:firstLine="8"/>
            <w:rPr>
              <w:rFonts w:ascii="Arial" w:hAnsi="Arial" w:cs="Arial"/>
              <w:b/>
              <w:bCs/>
              <w:color w:val="00263A"/>
              <w:sz w:val="14"/>
              <w:szCs w:val="14"/>
            </w:rPr>
          </w:pPr>
          <w:r>
            <w:rPr>
              <w:rFonts w:ascii="Arial" w:hAnsi="Arial" w:cs="Arial"/>
              <w:b/>
              <w:bCs/>
              <w:color w:val="00263A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b/>
              <w:bCs/>
              <w:color w:val="00263A"/>
              <w:sz w:val="14"/>
              <w:szCs w:val="14"/>
            </w:rPr>
            <w:instrText xml:space="preserve"> TITLE   \* MERGEFORMAT </w:instrText>
          </w:r>
          <w:r>
            <w:rPr>
              <w:rFonts w:ascii="Arial" w:hAnsi="Arial" w:cs="Arial"/>
              <w:b/>
              <w:bCs/>
              <w:color w:val="00263A"/>
              <w:sz w:val="14"/>
              <w:szCs w:val="14"/>
            </w:rPr>
            <w:fldChar w:fldCharType="separate"/>
          </w:r>
          <w:r w:rsidR="0011484D">
            <w:rPr>
              <w:rFonts w:ascii="Arial" w:hAnsi="Arial" w:cs="Arial"/>
              <w:b/>
              <w:bCs/>
              <w:color w:val="00263A"/>
              <w:sz w:val="14"/>
              <w:szCs w:val="14"/>
            </w:rPr>
            <w:t>Insert Title</w:t>
          </w:r>
          <w:r>
            <w:rPr>
              <w:rFonts w:ascii="Arial" w:hAnsi="Arial" w:cs="Arial"/>
              <w:b/>
              <w:bCs/>
              <w:color w:val="00263A"/>
              <w:sz w:val="14"/>
              <w:szCs w:val="14"/>
            </w:rPr>
            <w:fldChar w:fldCharType="end"/>
          </w:r>
        </w:p>
        <w:p w14:paraId="4DCF3815" w14:textId="4DB90C28" w:rsidR="008F0D42" w:rsidRDefault="00C43E1A" w:rsidP="008F0D42">
          <w:pPr>
            <w:pStyle w:val="Footer"/>
            <w:tabs>
              <w:tab w:val="left" w:pos="6521"/>
            </w:tabs>
            <w:ind w:left="-111" w:firstLine="8"/>
            <w:rPr>
              <w:rFonts w:ascii="Arial" w:hAnsi="Arial" w:cs="Arial"/>
              <w:color w:val="00263A"/>
              <w:sz w:val="14"/>
              <w:szCs w:val="14"/>
            </w:rPr>
          </w:pPr>
          <w:r w:rsidRPr="00BD3A41">
            <w:rPr>
              <w:rFonts w:ascii="Arial" w:hAnsi="Arial" w:cs="Arial"/>
              <w:color w:val="00263A"/>
              <w:sz w:val="14"/>
              <w:szCs w:val="14"/>
            </w:rPr>
            <w:t xml:space="preserve">Last Updated: </w:t>
          </w:r>
          <w:r w:rsidRPr="00BD3A41">
            <w:rPr>
              <w:rFonts w:ascii="Arial" w:hAnsi="Arial" w:cs="Arial"/>
              <w:color w:val="00263A"/>
              <w:sz w:val="14"/>
              <w:szCs w:val="14"/>
            </w:rPr>
            <w:fldChar w:fldCharType="begin"/>
          </w:r>
          <w:r w:rsidRPr="00BD3A41">
            <w:rPr>
              <w:rFonts w:ascii="Arial" w:hAnsi="Arial" w:cs="Arial"/>
              <w:color w:val="00263A"/>
              <w:sz w:val="14"/>
              <w:szCs w:val="14"/>
            </w:rPr>
            <w:instrText xml:space="preserve"> SAVEDATE  \@ "dd. MMM. yyyy"  \* MERGEFORMAT </w:instrText>
          </w:r>
          <w:r w:rsidRPr="00BD3A41">
            <w:rPr>
              <w:rFonts w:ascii="Arial" w:hAnsi="Arial" w:cs="Arial"/>
              <w:color w:val="00263A"/>
              <w:sz w:val="14"/>
              <w:szCs w:val="14"/>
            </w:rPr>
            <w:fldChar w:fldCharType="separate"/>
          </w:r>
          <w:r w:rsidR="007D10A6">
            <w:rPr>
              <w:rFonts w:ascii="Arial" w:hAnsi="Arial" w:cs="Arial"/>
              <w:noProof/>
              <w:color w:val="00263A"/>
              <w:sz w:val="14"/>
              <w:szCs w:val="14"/>
            </w:rPr>
            <w:t>12. Oct. 2020</w:t>
          </w:r>
          <w:r w:rsidRPr="00BD3A41">
            <w:rPr>
              <w:rFonts w:ascii="Arial" w:hAnsi="Arial" w:cs="Arial"/>
              <w:color w:val="00263A"/>
              <w:sz w:val="14"/>
              <w:szCs w:val="14"/>
            </w:rPr>
            <w:fldChar w:fldCharType="end"/>
          </w:r>
        </w:p>
        <w:p w14:paraId="21A74D48" w14:textId="77777777" w:rsidR="00887746" w:rsidRPr="008F0D42" w:rsidRDefault="00887746" w:rsidP="008F0D42">
          <w:pPr>
            <w:pStyle w:val="Footer"/>
            <w:tabs>
              <w:tab w:val="left" w:pos="6521"/>
            </w:tabs>
            <w:ind w:left="-111" w:firstLine="8"/>
            <w:rPr>
              <w:rFonts w:ascii="Arial" w:hAnsi="Arial" w:cs="Arial"/>
              <w:b/>
              <w:bCs/>
              <w:color w:val="00263A"/>
              <w:sz w:val="14"/>
              <w:szCs w:val="14"/>
            </w:rPr>
          </w:pPr>
          <w:r w:rsidRPr="00BD3A41">
            <w:rPr>
              <w:rFonts w:ascii="Arial" w:hAnsi="Arial" w:cs="Arial"/>
              <w:color w:val="00263A"/>
              <w:sz w:val="14"/>
              <w:szCs w:val="14"/>
            </w:rPr>
            <w:t xml:space="preserve">First Published: </w:t>
          </w:r>
          <w:sdt>
            <w:sdtPr>
              <w:rPr>
                <w:rFonts w:ascii="Arial" w:hAnsi="Arial" w:cs="Arial"/>
                <w:color w:val="00263A"/>
                <w:sz w:val="14"/>
                <w:szCs w:val="14"/>
              </w:rPr>
              <w:alias w:val="Publish Date"/>
              <w:tag w:val=""/>
              <w:id w:val="-1718966072"/>
              <w:placeholder>
                <w:docPart w:val="2E6D1AEAA09649F3B06A83ADC3E706FB"/>
              </w:placeholder>
              <w:dataBinding w:prefixMappings="xmlns:ns0='http://schemas.microsoft.com/office/2006/coverPageProps' " w:xpath="/ns0:CoverPageProperties[1]/ns0:PublishDate[1]" w:storeItemID="{55AF091B-3C7A-41E3-B477-F2FDAA23CFDA}"/>
              <w:date w:fullDate="2020-05-05T00:00:00Z">
                <w:dateFormat w:val="dd.MM.yyyy"/>
                <w:lid w:val="de-CH"/>
                <w:storeMappedDataAs w:val="dateTime"/>
                <w:calendar w:val="gregorian"/>
              </w:date>
            </w:sdtPr>
            <w:sdtContent>
              <w:r w:rsidRPr="00BD3A41">
                <w:rPr>
                  <w:rFonts w:ascii="Arial" w:hAnsi="Arial" w:cs="Arial"/>
                  <w:color w:val="00263A"/>
                  <w:sz w:val="14"/>
                  <w:szCs w:val="14"/>
                </w:rPr>
                <w:t>05.05.2020</w:t>
              </w:r>
            </w:sdtContent>
          </w:sdt>
        </w:p>
      </w:tc>
    </w:tr>
  </w:tbl>
  <w:p w14:paraId="52EB90F6" w14:textId="77777777" w:rsidR="00C43E1A" w:rsidRPr="00BD3A41" w:rsidRDefault="00C43E1A" w:rsidP="00703BCA">
    <w:pPr>
      <w:pStyle w:val="Footer"/>
      <w:rPr>
        <w:rFonts w:ascii="Arial" w:hAnsi="Arial" w:cs="Arial"/>
        <w:color w:val="00263A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8A007" w14:textId="77777777" w:rsidR="00EF652B" w:rsidRDefault="00EF652B" w:rsidP="00586E7A">
      <w:pPr>
        <w:spacing w:after="0" w:line="240" w:lineRule="auto"/>
      </w:pPr>
      <w:r>
        <w:separator/>
      </w:r>
    </w:p>
    <w:p w14:paraId="5EA030DD" w14:textId="77777777" w:rsidR="00EF652B" w:rsidRDefault="00EF652B"/>
  </w:footnote>
  <w:footnote w:type="continuationSeparator" w:id="0">
    <w:p w14:paraId="31483191" w14:textId="77777777" w:rsidR="00EF652B" w:rsidRDefault="00EF652B" w:rsidP="00586E7A">
      <w:pPr>
        <w:spacing w:after="0" w:line="240" w:lineRule="auto"/>
      </w:pPr>
      <w:r>
        <w:continuationSeparator/>
      </w:r>
    </w:p>
    <w:p w14:paraId="39A26244" w14:textId="77777777" w:rsidR="00EF652B" w:rsidRDefault="00EF652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03D0B" w14:textId="77777777" w:rsidR="007D10A6" w:rsidRDefault="007D10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2A1D2" w14:textId="77777777" w:rsidR="00D5107C" w:rsidRDefault="003F5564" w:rsidP="003F5564">
    <w:pPr>
      <w:pStyle w:val="Header"/>
      <w:jc w:val="both"/>
      <w:rPr>
        <w:rFonts w:ascii="Arial" w:hAnsi="Arial" w:cs="Arial"/>
      </w:rPr>
    </w:pPr>
    <w:r>
      <w:rPr>
        <w:rFonts w:ascii="Arial" w:eastAsia="Times New Roman" w:hAnsi="Arial" w:cs="Times New Roman"/>
        <w:noProof/>
        <w:szCs w:val="44"/>
        <w:lang w:eastAsia="en-US"/>
      </w:rPr>
      <w:drawing>
        <wp:anchor distT="0" distB="0" distL="114300" distR="114300" simplePos="0" relativeHeight="251657216" behindDoc="0" locked="1" layoutInCell="0" allowOverlap="0" wp14:anchorId="5EC083D2" wp14:editId="1A8DFDF6">
          <wp:simplePos x="0" y="0"/>
          <wp:positionH relativeFrom="margin">
            <wp:align>right</wp:align>
          </wp:positionH>
          <wp:positionV relativeFrom="topMargin">
            <wp:align>center</wp:align>
          </wp:positionV>
          <wp:extent cx="1202400" cy="6120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2400" cy="61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03FDE" w14:textId="77777777" w:rsidR="003D672F" w:rsidRDefault="003D672F">
    <w:pPr>
      <w:pStyle w:val="Header"/>
    </w:pPr>
    <w:r>
      <w:rPr>
        <w:rFonts w:ascii="Arial" w:eastAsia="Times New Roman" w:hAnsi="Arial" w:cs="Times New Roman"/>
        <w:noProof/>
        <w:szCs w:val="44"/>
        <w:lang w:eastAsia="en-US"/>
      </w:rPr>
      <w:drawing>
        <wp:anchor distT="0" distB="0" distL="114300" distR="114300" simplePos="0" relativeHeight="251659264" behindDoc="0" locked="0" layoutInCell="1" allowOverlap="1" wp14:anchorId="545484B5" wp14:editId="4973F263">
          <wp:simplePos x="0" y="0"/>
          <wp:positionH relativeFrom="margin">
            <wp:align>right</wp:align>
          </wp:positionH>
          <wp:positionV relativeFrom="topMargin">
            <wp:posOffset>439271</wp:posOffset>
          </wp:positionV>
          <wp:extent cx="1202400" cy="6120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2400" cy="61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D446F"/>
    <w:multiLevelType w:val="hybridMultilevel"/>
    <w:tmpl w:val="1482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D1FBE"/>
    <w:multiLevelType w:val="hybridMultilevel"/>
    <w:tmpl w:val="AB3C8F42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034A27"/>
    <w:multiLevelType w:val="hybridMultilevel"/>
    <w:tmpl w:val="FE92ADC4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AB1CD8"/>
    <w:multiLevelType w:val="hybridMultilevel"/>
    <w:tmpl w:val="60168C72"/>
    <w:lvl w:ilvl="0" w:tplc="08070017">
      <w:start w:val="1"/>
      <w:numFmt w:val="lowerLetter"/>
      <w:lvlText w:val="%1)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633C4A"/>
    <w:multiLevelType w:val="hybridMultilevel"/>
    <w:tmpl w:val="4E00B490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7A0548"/>
    <w:multiLevelType w:val="hybridMultilevel"/>
    <w:tmpl w:val="BBF067AA"/>
    <w:lvl w:ilvl="0" w:tplc="0807000F">
      <w:start w:val="1"/>
      <w:numFmt w:val="decimal"/>
      <w:lvlText w:val="%1."/>
      <w:lvlJc w:val="left"/>
      <w:pPr>
        <w:ind w:left="1080" w:hanging="360"/>
      </w:pPr>
    </w:lvl>
    <w:lvl w:ilvl="1" w:tplc="08070019" w:tentative="1">
      <w:start w:val="1"/>
      <w:numFmt w:val="lowerLetter"/>
      <w:lvlText w:val="%2."/>
      <w:lvlJc w:val="left"/>
      <w:pPr>
        <w:ind w:left="1800" w:hanging="360"/>
      </w:pPr>
    </w:lvl>
    <w:lvl w:ilvl="2" w:tplc="0807001B" w:tentative="1">
      <w:start w:val="1"/>
      <w:numFmt w:val="lowerRoman"/>
      <w:lvlText w:val="%3."/>
      <w:lvlJc w:val="right"/>
      <w:pPr>
        <w:ind w:left="2520" w:hanging="180"/>
      </w:pPr>
    </w:lvl>
    <w:lvl w:ilvl="3" w:tplc="0807000F" w:tentative="1">
      <w:start w:val="1"/>
      <w:numFmt w:val="decimal"/>
      <w:lvlText w:val="%4."/>
      <w:lvlJc w:val="left"/>
      <w:pPr>
        <w:ind w:left="3240" w:hanging="360"/>
      </w:pPr>
    </w:lvl>
    <w:lvl w:ilvl="4" w:tplc="08070019" w:tentative="1">
      <w:start w:val="1"/>
      <w:numFmt w:val="lowerLetter"/>
      <w:lvlText w:val="%5."/>
      <w:lvlJc w:val="left"/>
      <w:pPr>
        <w:ind w:left="3960" w:hanging="360"/>
      </w:pPr>
    </w:lvl>
    <w:lvl w:ilvl="5" w:tplc="0807001B" w:tentative="1">
      <w:start w:val="1"/>
      <w:numFmt w:val="lowerRoman"/>
      <w:lvlText w:val="%6."/>
      <w:lvlJc w:val="right"/>
      <w:pPr>
        <w:ind w:left="4680" w:hanging="180"/>
      </w:pPr>
    </w:lvl>
    <w:lvl w:ilvl="6" w:tplc="0807000F" w:tentative="1">
      <w:start w:val="1"/>
      <w:numFmt w:val="decimal"/>
      <w:lvlText w:val="%7."/>
      <w:lvlJc w:val="left"/>
      <w:pPr>
        <w:ind w:left="5400" w:hanging="360"/>
      </w:pPr>
    </w:lvl>
    <w:lvl w:ilvl="7" w:tplc="08070019" w:tentative="1">
      <w:start w:val="1"/>
      <w:numFmt w:val="lowerLetter"/>
      <w:lvlText w:val="%8."/>
      <w:lvlJc w:val="left"/>
      <w:pPr>
        <w:ind w:left="6120" w:hanging="360"/>
      </w:pPr>
    </w:lvl>
    <w:lvl w:ilvl="8" w:tplc="08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AF30B8D"/>
    <w:multiLevelType w:val="hybridMultilevel"/>
    <w:tmpl w:val="9724ADCC"/>
    <w:lvl w:ilvl="0" w:tplc="08070019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5D74EE"/>
    <w:multiLevelType w:val="hybridMultilevel"/>
    <w:tmpl w:val="689C8ED2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4F177A"/>
    <w:multiLevelType w:val="multilevel"/>
    <w:tmpl w:val="D646FBCC"/>
    <w:numStyleLink w:val="ListeNummerierung"/>
  </w:abstractNum>
  <w:abstractNum w:abstractNumId="9" w15:restartNumberingAfterBreak="0">
    <w:nsid w:val="7BFC4330"/>
    <w:multiLevelType w:val="multilevel"/>
    <w:tmpl w:val="D646FBCC"/>
    <w:styleLink w:val="ListeNummerieru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decimal"/>
      <w:pStyle w:val="ListNumber4"/>
      <w:lvlText w:val="(%4)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4">
      <w:start w:val="1"/>
      <w:numFmt w:val="lowerLetter"/>
      <w:pStyle w:val="ListNumber5"/>
      <w:lvlText w:val="(%5)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)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499198216">
    <w:abstractNumId w:val="9"/>
  </w:num>
  <w:num w:numId="2" w16cid:durableId="1933971438">
    <w:abstractNumId w:val="8"/>
  </w:num>
  <w:num w:numId="3" w16cid:durableId="67233889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20695650">
    <w:abstractNumId w:val="4"/>
  </w:num>
  <w:num w:numId="5" w16cid:durableId="1424571747">
    <w:abstractNumId w:val="7"/>
  </w:num>
  <w:num w:numId="6" w16cid:durableId="420611767">
    <w:abstractNumId w:val="3"/>
  </w:num>
  <w:num w:numId="7" w16cid:durableId="1981301805">
    <w:abstractNumId w:val="5"/>
  </w:num>
  <w:num w:numId="8" w16cid:durableId="2059357774">
    <w:abstractNumId w:val="2"/>
  </w:num>
  <w:num w:numId="9" w16cid:durableId="1567254531">
    <w:abstractNumId w:val="0"/>
  </w:num>
  <w:num w:numId="10" w16cid:durableId="1787499400">
    <w:abstractNumId w:val="6"/>
  </w:num>
  <w:num w:numId="11" w16cid:durableId="2043358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readOnly" w:formatting="1" w:enforcement="0"/>
  <w:defaultTabStop w:val="708"/>
  <w:consecutiveHyphenLimit w:val="2"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84D"/>
    <w:rsid w:val="000004CF"/>
    <w:rsid w:val="00001B8E"/>
    <w:rsid w:val="00005ABF"/>
    <w:rsid w:val="0001008F"/>
    <w:rsid w:val="0003688A"/>
    <w:rsid w:val="00043072"/>
    <w:rsid w:val="00043F43"/>
    <w:rsid w:val="00053622"/>
    <w:rsid w:val="00057604"/>
    <w:rsid w:val="00064B37"/>
    <w:rsid w:val="000668E8"/>
    <w:rsid w:val="00070CE8"/>
    <w:rsid w:val="000769B1"/>
    <w:rsid w:val="00076CBF"/>
    <w:rsid w:val="00077282"/>
    <w:rsid w:val="000806CE"/>
    <w:rsid w:val="00081324"/>
    <w:rsid w:val="000844B6"/>
    <w:rsid w:val="00086B3C"/>
    <w:rsid w:val="00095B28"/>
    <w:rsid w:val="00096477"/>
    <w:rsid w:val="00096926"/>
    <w:rsid w:val="000B1493"/>
    <w:rsid w:val="000B21F9"/>
    <w:rsid w:val="000B3087"/>
    <w:rsid w:val="000C33D4"/>
    <w:rsid w:val="000C356A"/>
    <w:rsid w:val="000C592A"/>
    <w:rsid w:val="000C62D5"/>
    <w:rsid w:val="000D291F"/>
    <w:rsid w:val="000D5618"/>
    <w:rsid w:val="000D6236"/>
    <w:rsid w:val="000E0949"/>
    <w:rsid w:val="000E25D9"/>
    <w:rsid w:val="000F1D5C"/>
    <w:rsid w:val="000F6863"/>
    <w:rsid w:val="00102C68"/>
    <w:rsid w:val="0011484D"/>
    <w:rsid w:val="00131BF1"/>
    <w:rsid w:val="0013574C"/>
    <w:rsid w:val="0014059D"/>
    <w:rsid w:val="00150B90"/>
    <w:rsid w:val="00155006"/>
    <w:rsid w:val="00156E38"/>
    <w:rsid w:val="001742AB"/>
    <w:rsid w:val="00185B35"/>
    <w:rsid w:val="00185DF3"/>
    <w:rsid w:val="00186ED6"/>
    <w:rsid w:val="00191375"/>
    <w:rsid w:val="00197173"/>
    <w:rsid w:val="001A3116"/>
    <w:rsid w:val="001B7D65"/>
    <w:rsid w:val="001C04D7"/>
    <w:rsid w:val="001C44F8"/>
    <w:rsid w:val="001C725E"/>
    <w:rsid w:val="001D06F7"/>
    <w:rsid w:val="001D6816"/>
    <w:rsid w:val="001D788A"/>
    <w:rsid w:val="001F2D90"/>
    <w:rsid w:val="001F3F4B"/>
    <w:rsid w:val="00201398"/>
    <w:rsid w:val="00204A59"/>
    <w:rsid w:val="002155CB"/>
    <w:rsid w:val="002162A9"/>
    <w:rsid w:val="00237170"/>
    <w:rsid w:val="0023744E"/>
    <w:rsid w:val="0024204B"/>
    <w:rsid w:val="00246560"/>
    <w:rsid w:val="002478FD"/>
    <w:rsid w:val="00251842"/>
    <w:rsid w:val="00253B35"/>
    <w:rsid w:val="002558C8"/>
    <w:rsid w:val="00260A58"/>
    <w:rsid w:val="00263554"/>
    <w:rsid w:val="002641F4"/>
    <w:rsid w:val="0026473B"/>
    <w:rsid w:val="002674BF"/>
    <w:rsid w:val="00271794"/>
    <w:rsid w:val="00272FF7"/>
    <w:rsid w:val="002740EF"/>
    <w:rsid w:val="002742DD"/>
    <w:rsid w:val="0027555A"/>
    <w:rsid w:val="002817D4"/>
    <w:rsid w:val="00282EDB"/>
    <w:rsid w:val="00291849"/>
    <w:rsid w:val="00292E75"/>
    <w:rsid w:val="00293940"/>
    <w:rsid w:val="00294B93"/>
    <w:rsid w:val="002A0CB3"/>
    <w:rsid w:val="002A6269"/>
    <w:rsid w:val="002B35A7"/>
    <w:rsid w:val="002C5725"/>
    <w:rsid w:val="002D5527"/>
    <w:rsid w:val="002F45E1"/>
    <w:rsid w:val="002F5B59"/>
    <w:rsid w:val="002F66AF"/>
    <w:rsid w:val="00306085"/>
    <w:rsid w:val="003261F7"/>
    <w:rsid w:val="00327EAC"/>
    <w:rsid w:val="003435DA"/>
    <w:rsid w:val="00355A30"/>
    <w:rsid w:val="00366C2B"/>
    <w:rsid w:val="00366E8C"/>
    <w:rsid w:val="00370379"/>
    <w:rsid w:val="00382DBD"/>
    <w:rsid w:val="00384CF2"/>
    <w:rsid w:val="00390033"/>
    <w:rsid w:val="00390389"/>
    <w:rsid w:val="00397DA6"/>
    <w:rsid w:val="003A1C04"/>
    <w:rsid w:val="003A55A7"/>
    <w:rsid w:val="003A6CAE"/>
    <w:rsid w:val="003B0763"/>
    <w:rsid w:val="003B50F8"/>
    <w:rsid w:val="003B697D"/>
    <w:rsid w:val="003B7FC9"/>
    <w:rsid w:val="003C2FBB"/>
    <w:rsid w:val="003D58CF"/>
    <w:rsid w:val="003D5DE2"/>
    <w:rsid w:val="003D672F"/>
    <w:rsid w:val="003E154A"/>
    <w:rsid w:val="003E632D"/>
    <w:rsid w:val="003E7E29"/>
    <w:rsid w:val="003F170D"/>
    <w:rsid w:val="003F5564"/>
    <w:rsid w:val="00400744"/>
    <w:rsid w:val="004014D7"/>
    <w:rsid w:val="004035FE"/>
    <w:rsid w:val="0040717B"/>
    <w:rsid w:val="00410495"/>
    <w:rsid w:val="00411787"/>
    <w:rsid w:val="00411C98"/>
    <w:rsid w:val="004128C2"/>
    <w:rsid w:val="00424703"/>
    <w:rsid w:val="00425E2A"/>
    <w:rsid w:val="00426E20"/>
    <w:rsid w:val="00430909"/>
    <w:rsid w:val="00435700"/>
    <w:rsid w:val="004454BA"/>
    <w:rsid w:val="00445569"/>
    <w:rsid w:val="004570E5"/>
    <w:rsid w:val="004622C1"/>
    <w:rsid w:val="00463145"/>
    <w:rsid w:val="0046721D"/>
    <w:rsid w:val="004802C7"/>
    <w:rsid w:val="00486478"/>
    <w:rsid w:val="004A05DE"/>
    <w:rsid w:val="004A77E5"/>
    <w:rsid w:val="004B41A1"/>
    <w:rsid w:val="004B4F4E"/>
    <w:rsid w:val="004B7668"/>
    <w:rsid w:val="004C3573"/>
    <w:rsid w:val="004C44AE"/>
    <w:rsid w:val="004D07CF"/>
    <w:rsid w:val="004D1CDC"/>
    <w:rsid w:val="004D43F8"/>
    <w:rsid w:val="004E0AF8"/>
    <w:rsid w:val="004F010A"/>
    <w:rsid w:val="004F13EA"/>
    <w:rsid w:val="005042F5"/>
    <w:rsid w:val="00504DD0"/>
    <w:rsid w:val="005103D1"/>
    <w:rsid w:val="00512EF6"/>
    <w:rsid w:val="00520289"/>
    <w:rsid w:val="00520B60"/>
    <w:rsid w:val="005213C8"/>
    <w:rsid w:val="00523185"/>
    <w:rsid w:val="00523EF3"/>
    <w:rsid w:val="0053236B"/>
    <w:rsid w:val="005329C8"/>
    <w:rsid w:val="005339E7"/>
    <w:rsid w:val="0055393B"/>
    <w:rsid w:val="00567707"/>
    <w:rsid w:val="0057003C"/>
    <w:rsid w:val="00584581"/>
    <w:rsid w:val="00586E7A"/>
    <w:rsid w:val="005A0817"/>
    <w:rsid w:val="005C0C51"/>
    <w:rsid w:val="005C5ECE"/>
    <w:rsid w:val="005D4679"/>
    <w:rsid w:val="005D7DBA"/>
    <w:rsid w:val="005E584F"/>
    <w:rsid w:val="005F103C"/>
    <w:rsid w:val="005F25C1"/>
    <w:rsid w:val="005F3A60"/>
    <w:rsid w:val="005F4166"/>
    <w:rsid w:val="0062391B"/>
    <w:rsid w:val="0062636E"/>
    <w:rsid w:val="00627191"/>
    <w:rsid w:val="00632AD6"/>
    <w:rsid w:val="00640E59"/>
    <w:rsid w:val="00643D51"/>
    <w:rsid w:val="006505CD"/>
    <w:rsid w:val="006520A9"/>
    <w:rsid w:val="0065241E"/>
    <w:rsid w:val="00655275"/>
    <w:rsid w:val="00660F9E"/>
    <w:rsid w:val="00667D77"/>
    <w:rsid w:val="006745F8"/>
    <w:rsid w:val="006767D1"/>
    <w:rsid w:val="00676F18"/>
    <w:rsid w:val="00690218"/>
    <w:rsid w:val="0069227F"/>
    <w:rsid w:val="006963BD"/>
    <w:rsid w:val="006A06FD"/>
    <w:rsid w:val="006D0604"/>
    <w:rsid w:val="006D5014"/>
    <w:rsid w:val="006E1D42"/>
    <w:rsid w:val="006F15F1"/>
    <w:rsid w:val="00703BCA"/>
    <w:rsid w:val="007146C3"/>
    <w:rsid w:val="0071542D"/>
    <w:rsid w:val="007168A1"/>
    <w:rsid w:val="00716E80"/>
    <w:rsid w:val="0072178E"/>
    <w:rsid w:val="0073652B"/>
    <w:rsid w:val="00740843"/>
    <w:rsid w:val="0074280B"/>
    <w:rsid w:val="007450CD"/>
    <w:rsid w:val="00762802"/>
    <w:rsid w:val="007749BF"/>
    <w:rsid w:val="00776B7B"/>
    <w:rsid w:val="007861CE"/>
    <w:rsid w:val="0079442B"/>
    <w:rsid w:val="007A0B29"/>
    <w:rsid w:val="007C7777"/>
    <w:rsid w:val="007D10A6"/>
    <w:rsid w:val="007D5E0A"/>
    <w:rsid w:val="007E2714"/>
    <w:rsid w:val="007E79E5"/>
    <w:rsid w:val="007F2DA8"/>
    <w:rsid w:val="008031DE"/>
    <w:rsid w:val="0080635F"/>
    <w:rsid w:val="00814550"/>
    <w:rsid w:val="00816705"/>
    <w:rsid w:val="00831FCF"/>
    <w:rsid w:val="008320DB"/>
    <w:rsid w:val="0084717F"/>
    <w:rsid w:val="00847887"/>
    <w:rsid w:val="00850A4A"/>
    <w:rsid w:val="00855936"/>
    <w:rsid w:val="008641A4"/>
    <w:rsid w:val="00876956"/>
    <w:rsid w:val="00877A29"/>
    <w:rsid w:val="00884182"/>
    <w:rsid w:val="00887746"/>
    <w:rsid w:val="00895977"/>
    <w:rsid w:val="00895D9B"/>
    <w:rsid w:val="008A443A"/>
    <w:rsid w:val="008A63FB"/>
    <w:rsid w:val="008B0328"/>
    <w:rsid w:val="008B427E"/>
    <w:rsid w:val="008C4842"/>
    <w:rsid w:val="008C5AFB"/>
    <w:rsid w:val="008D60E5"/>
    <w:rsid w:val="008D7146"/>
    <w:rsid w:val="008E0689"/>
    <w:rsid w:val="008E21DD"/>
    <w:rsid w:val="008E5017"/>
    <w:rsid w:val="008E567F"/>
    <w:rsid w:val="008F0D42"/>
    <w:rsid w:val="008F367F"/>
    <w:rsid w:val="0090130C"/>
    <w:rsid w:val="0090271A"/>
    <w:rsid w:val="0090403E"/>
    <w:rsid w:val="00914679"/>
    <w:rsid w:val="0091472C"/>
    <w:rsid w:val="0091647A"/>
    <w:rsid w:val="00916D04"/>
    <w:rsid w:val="00920BE7"/>
    <w:rsid w:val="00923621"/>
    <w:rsid w:val="00926888"/>
    <w:rsid w:val="00947D05"/>
    <w:rsid w:val="009712B0"/>
    <w:rsid w:val="009729D6"/>
    <w:rsid w:val="00982D1C"/>
    <w:rsid w:val="00983936"/>
    <w:rsid w:val="0099765D"/>
    <w:rsid w:val="009A59CD"/>
    <w:rsid w:val="009A740A"/>
    <w:rsid w:val="009B1C16"/>
    <w:rsid w:val="009B79CE"/>
    <w:rsid w:val="009C08CE"/>
    <w:rsid w:val="009C28BA"/>
    <w:rsid w:val="009C4F33"/>
    <w:rsid w:val="009D0F21"/>
    <w:rsid w:val="009D2DFE"/>
    <w:rsid w:val="009E1CFD"/>
    <w:rsid w:val="009E20EA"/>
    <w:rsid w:val="009E71BC"/>
    <w:rsid w:val="00A011A7"/>
    <w:rsid w:val="00A02155"/>
    <w:rsid w:val="00A04725"/>
    <w:rsid w:val="00A113A3"/>
    <w:rsid w:val="00A11831"/>
    <w:rsid w:val="00A12176"/>
    <w:rsid w:val="00A2119A"/>
    <w:rsid w:val="00A22078"/>
    <w:rsid w:val="00A25191"/>
    <w:rsid w:val="00A304B2"/>
    <w:rsid w:val="00A309F2"/>
    <w:rsid w:val="00A3785C"/>
    <w:rsid w:val="00A4328B"/>
    <w:rsid w:val="00A47C0E"/>
    <w:rsid w:val="00A53E4F"/>
    <w:rsid w:val="00A5413A"/>
    <w:rsid w:val="00A6148C"/>
    <w:rsid w:val="00A6745F"/>
    <w:rsid w:val="00A83F52"/>
    <w:rsid w:val="00A842F1"/>
    <w:rsid w:val="00A86D6C"/>
    <w:rsid w:val="00A875FD"/>
    <w:rsid w:val="00A915A6"/>
    <w:rsid w:val="00A9797D"/>
    <w:rsid w:val="00AA116C"/>
    <w:rsid w:val="00AB259E"/>
    <w:rsid w:val="00AB5E3C"/>
    <w:rsid w:val="00AC1D86"/>
    <w:rsid w:val="00AC4C54"/>
    <w:rsid w:val="00AC5A90"/>
    <w:rsid w:val="00AD23F6"/>
    <w:rsid w:val="00AD2F61"/>
    <w:rsid w:val="00AD6A8C"/>
    <w:rsid w:val="00AE2147"/>
    <w:rsid w:val="00AE4E2F"/>
    <w:rsid w:val="00AF339E"/>
    <w:rsid w:val="00AF6CFD"/>
    <w:rsid w:val="00B02B25"/>
    <w:rsid w:val="00B03DB5"/>
    <w:rsid w:val="00B20CEF"/>
    <w:rsid w:val="00B328B1"/>
    <w:rsid w:val="00B336A2"/>
    <w:rsid w:val="00B33D46"/>
    <w:rsid w:val="00B3678F"/>
    <w:rsid w:val="00B4529B"/>
    <w:rsid w:val="00B5537B"/>
    <w:rsid w:val="00B60FC7"/>
    <w:rsid w:val="00B75393"/>
    <w:rsid w:val="00B83E71"/>
    <w:rsid w:val="00B91898"/>
    <w:rsid w:val="00B93F08"/>
    <w:rsid w:val="00BA1812"/>
    <w:rsid w:val="00BA2601"/>
    <w:rsid w:val="00BB2734"/>
    <w:rsid w:val="00BB5673"/>
    <w:rsid w:val="00BD3A41"/>
    <w:rsid w:val="00BD56F3"/>
    <w:rsid w:val="00BD648B"/>
    <w:rsid w:val="00BD7392"/>
    <w:rsid w:val="00BE7316"/>
    <w:rsid w:val="00BF26A1"/>
    <w:rsid w:val="00BF7C4F"/>
    <w:rsid w:val="00C1272F"/>
    <w:rsid w:val="00C145C5"/>
    <w:rsid w:val="00C16B16"/>
    <w:rsid w:val="00C3713B"/>
    <w:rsid w:val="00C43E1A"/>
    <w:rsid w:val="00C469DF"/>
    <w:rsid w:val="00C478F6"/>
    <w:rsid w:val="00C51009"/>
    <w:rsid w:val="00C5390A"/>
    <w:rsid w:val="00C54D3C"/>
    <w:rsid w:val="00C61619"/>
    <w:rsid w:val="00C66485"/>
    <w:rsid w:val="00C71EAE"/>
    <w:rsid w:val="00C73D4A"/>
    <w:rsid w:val="00C8237E"/>
    <w:rsid w:val="00C87A5B"/>
    <w:rsid w:val="00C951D3"/>
    <w:rsid w:val="00CB1E9E"/>
    <w:rsid w:val="00CB58D1"/>
    <w:rsid w:val="00CC004B"/>
    <w:rsid w:val="00CC55DF"/>
    <w:rsid w:val="00CD2972"/>
    <w:rsid w:val="00CE0D18"/>
    <w:rsid w:val="00CE11ED"/>
    <w:rsid w:val="00CE19C7"/>
    <w:rsid w:val="00CE1DB3"/>
    <w:rsid w:val="00CF169E"/>
    <w:rsid w:val="00CF3F65"/>
    <w:rsid w:val="00D15D56"/>
    <w:rsid w:val="00D16DD1"/>
    <w:rsid w:val="00D17F45"/>
    <w:rsid w:val="00D23B67"/>
    <w:rsid w:val="00D3284A"/>
    <w:rsid w:val="00D32CB0"/>
    <w:rsid w:val="00D46DC6"/>
    <w:rsid w:val="00D47A6A"/>
    <w:rsid w:val="00D5107C"/>
    <w:rsid w:val="00D51A80"/>
    <w:rsid w:val="00D53998"/>
    <w:rsid w:val="00D6141C"/>
    <w:rsid w:val="00D618C5"/>
    <w:rsid w:val="00D61F42"/>
    <w:rsid w:val="00D62715"/>
    <w:rsid w:val="00D64084"/>
    <w:rsid w:val="00D8074A"/>
    <w:rsid w:val="00D822CA"/>
    <w:rsid w:val="00D829F3"/>
    <w:rsid w:val="00D840D5"/>
    <w:rsid w:val="00D87D67"/>
    <w:rsid w:val="00D87F1F"/>
    <w:rsid w:val="00D9280C"/>
    <w:rsid w:val="00DA54D9"/>
    <w:rsid w:val="00DB3B20"/>
    <w:rsid w:val="00DB6526"/>
    <w:rsid w:val="00DB7A95"/>
    <w:rsid w:val="00DC1FEF"/>
    <w:rsid w:val="00DE3AFC"/>
    <w:rsid w:val="00DE451A"/>
    <w:rsid w:val="00DE4A78"/>
    <w:rsid w:val="00DE5809"/>
    <w:rsid w:val="00DE6BAF"/>
    <w:rsid w:val="00E070D2"/>
    <w:rsid w:val="00E218D9"/>
    <w:rsid w:val="00E245B2"/>
    <w:rsid w:val="00E24CD9"/>
    <w:rsid w:val="00E318C6"/>
    <w:rsid w:val="00E42D1D"/>
    <w:rsid w:val="00E537BA"/>
    <w:rsid w:val="00E620CD"/>
    <w:rsid w:val="00E63A40"/>
    <w:rsid w:val="00E64460"/>
    <w:rsid w:val="00E769E2"/>
    <w:rsid w:val="00E8238E"/>
    <w:rsid w:val="00E926A1"/>
    <w:rsid w:val="00E939A9"/>
    <w:rsid w:val="00EA1110"/>
    <w:rsid w:val="00EB1CF8"/>
    <w:rsid w:val="00EB7B0E"/>
    <w:rsid w:val="00EC5EDF"/>
    <w:rsid w:val="00ED1635"/>
    <w:rsid w:val="00ED3758"/>
    <w:rsid w:val="00EE4C65"/>
    <w:rsid w:val="00EF3D0A"/>
    <w:rsid w:val="00EF652B"/>
    <w:rsid w:val="00EF6B93"/>
    <w:rsid w:val="00F10DDF"/>
    <w:rsid w:val="00F11DF0"/>
    <w:rsid w:val="00F11E60"/>
    <w:rsid w:val="00F12064"/>
    <w:rsid w:val="00F1301A"/>
    <w:rsid w:val="00F35B51"/>
    <w:rsid w:val="00F515B9"/>
    <w:rsid w:val="00F51B0D"/>
    <w:rsid w:val="00F55658"/>
    <w:rsid w:val="00F620B7"/>
    <w:rsid w:val="00F945CE"/>
    <w:rsid w:val="00F94E5B"/>
    <w:rsid w:val="00FB292B"/>
    <w:rsid w:val="00FB4CA3"/>
    <w:rsid w:val="00FD3DB2"/>
    <w:rsid w:val="00FE70B9"/>
    <w:rsid w:val="00FE7329"/>
    <w:rsid w:val="00FF0907"/>
    <w:rsid w:val="00FF17B3"/>
    <w:rsid w:val="00FF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5CA38"/>
  <w15:docId w15:val="{0427B4AC-593A-4D4B-9AC8-C38520507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CH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2"/>
    <w:rsid w:val="00005ABF"/>
    <w:rPr>
      <w:lang w:val="en-US"/>
    </w:rPr>
  </w:style>
  <w:style w:type="paragraph" w:styleId="Heading1">
    <w:name w:val="heading 1"/>
    <w:next w:val="Body"/>
    <w:link w:val="Heading1Char"/>
    <w:qFormat/>
    <w:rsid w:val="00C66485"/>
    <w:pPr>
      <w:spacing w:before="240" w:after="480" w:line="240" w:lineRule="auto"/>
      <w:outlineLvl w:val="0"/>
    </w:pPr>
    <w:rPr>
      <w:rFonts w:ascii="Arial" w:hAnsi="Arial" w:cs="Arial"/>
      <w:b/>
      <w:bCs/>
      <w:color w:val="00263A"/>
      <w:spacing w:val="-2"/>
      <w:kern w:val="16"/>
      <w:sz w:val="24"/>
      <w:szCs w:val="24"/>
      <w:lang w:val="en-US"/>
    </w:rPr>
  </w:style>
  <w:style w:type="paragraph" w:styleId="Heading2">
    <w:name w:val="heading 2"/>
    <w:basedOn w:val="Body"/>
    <w:next w:val="Body"/>
    <w:link w:val="Heading2Char"/>
    <w:qFormat/>
    <w:rsid w:val="00D16DD1"/>
    <w:pPr>
      <w:keepNext/>
      <w:keepLines/>
      <w:spacing w:before="240" w:after="360" w:line="240" w:lineRule="auto"/>
      <w:outlineLvl w:val="1"/>
    </w:pPr>
    <w:rPr>
      <w:rFonts w:eastAsiaTheme="majorEastAsia"/>
      <w:b/>
      <w:bCs/>
      <w:color w:val="00263A"/>
      <w:sz w:val="22"/>
    </w:rPr>
  </w:style>
  <w:style w:type="paragraph" w:styleId="Heading3">
    <w:name w:val="heading 3"/>
    <w:basedOn w:val="Body"/>
    <w:next w:val="Body"/>
    <w:link w:val="Heading3Char"/>
    <w:qFormat/>
    <w:rsid w:val="008E567F"/>
    <w:pPr>
      <w:keepNext/>
      <w:keepLines/>
      <w:spacing w:before="240" w:after="360" w:line="240" w:lineRule="auto"/>
      <w:outlineLvl w:val="2"/>
    </w:pPr>
    <w:rPr>
      <w:rFonts w:eastAsiaTheme="majorEastAsia" w:cstheme="majorBidi"/>
      <w:bCs/>
      <w:color w:val="00263A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6E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6E7A"/>
  </w:style>
  <w:style w:type="paragraph" w:styleId="Footer">
    <w:name w:val="footer"/>
    <w:basedOn w:val="Normal"/>
    <w:link w:val="FooterChar"/>
    <w:uiPriority w:val="99"/>
    <w:unhideWhenUsed/>
    <w:rsid w:val="00586E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E7A"/>
  </w:style>
  <w:style w:type="character" w:styleId="PlaceholderText">
    <w:name w:val="Placeholder Text"/>
    <w:basedOn w:val="DefaultParagraphFont"/>
    <w:uiPriority w:val="99"/>
    <w:semiHidden/>
    <w:rsid w:val="00CC55DF"/>
    <w:rPr>
      <w:color w:val="808080"/>
    </w:rPr>
  </w:style>
  <w:style w:type="character" w:styleId="Strong">
    <w:name w:val="Strong"/>
    <w:uiPriority w:val="22"/>
    <w:rsid w:val="00CB58D1"/>
    <w:rPr>
      <w:b/>
      <w:bCs/>
    </w:rPr>
  </w:style>
  <w:style w:type="character" w:styleId="Hyperlink">
    <w:name w:val="Hyperlink"/>
    <w:basedOn w:val="DefaultParagraphFont"/>
    <w:uiPriority w:val="99"/>
    <w:unhideWhenUsed/>
    <w:rsid w:val="00ED1635"/>
    <w:rPr>
      <w:color w:val="5A5A5A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D163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74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rd-subtitle">
    <w:name w:val="card-subtitle"/>
    <w:basedOn w:val="DefaultParagraphFont"/>
    <w:rsid w:val="0055393B"/>
  </w:style>
  <w:style w:type="character" w:customStyle="1" w:styleId="card-address-line">
    <w:name w:val="card-address-line"/>
    <w:basedOn w:val="DefaultParagraphFont"/>
    <w:rsid w:val="0055393B"/>
  </w:style>
  <w:style w:type="paragraph" w:customStyle="1" w:styleId="Body">
    <w:name w:val="Body"/>
    <w:basedOn w:val="Normal"/>
    <w:link w:val="BodyChar"/>
    <w:qFormat/>
    <w:rsid w:val="00271794"/>
    <w:pPr>
      <w:spacing w:after="0" w:line="276" w:lineRule="auto"/>
    </w:pPr>
    <w:rPr>
      <w:rFonts w:ascii="Arial" w:hAnsi="Arial" w:cs="Arial"/>
      <w:spacing w:val="-2"/>
      <w:kern w:val="16"/>
      <w:sz w:val="20"/>
      <w:szCs w:val="20"/>
    </w:rPr>
  </w:style>
  <w:style w:type="character" w:customStyle="1" w:styleId="BodyChar">
    <w:name w:val="Body Char"/>
    <w:basedOn w:val="DefaultParagraphFont"/>
    <w:link w:val="Body"/>
    <w:rsid w:val="00271794"/>
    <w:rPr>
      <w:rFonts w:ascii="Arial" w:hAnsi="Arial" w:cs="Arial"/>
      <w:spacing w:val="-2"/>
      <w:kern w:val="16"/>
      <w:sz w:val="20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rsid w:val="0046721D"/>
    <w:rPr>
      <w:rFonts w:ascii="Arial" w:hAnsi="Arial" w:cs="Arial"/>
      <w:b/>
      <w:bCs/>
      <w:color w:val="00263A"/>
      <w:spacing w:val="-2"/>
      <w:kern w:val="16"/>
      <w:sz w:val="24"/>
      <w:szCs w:val="24"/>
      <w:lang w:val="en-US"/>
    </w:rPr>
  </w:style>
  <w:style w:type="paragraph" w:styleId="TOCHeading">
    <w:name w:val="TOC Heading"/>
    <w:aliases w:val="Heading TOC"/>
    <w:basedOn w:val="Body"/>
    <w:next w:val="TOCBody"/>
    <w:uiPriority w:val="39"/>
    <w:unhideWhenUsed/>
    <w:qFormat/>
    <w:rsid w:val="0046721D"/>
    <w:pPr>
      <w:spacing w:after="480" w:line="240" w:lineRule="auto"/>
    </w:pPr>
    <w:rPr>
      <w:b/>
      <w:bCs/>
      <w:noProof/>
      <w:color w:val="00263A"/>
      <w:sz w:val="24"/>
      <w:szCs w:val="24"/>
    </w:rPr>
  </w:style>
  <w:style w:type="paragraph" w:styleId="TOC1">
    <w:name w:val="toc 1"/>
    <w:aliases w:val="TOC - Service Bulletin"/>
    <w:next w:val="Body"/>
    <w:link w:val="TOC1Char"/>
    <w:autoRedefine/>
    <w:uiPriority w:val="39"/>
    <w:unhideWhenUsed/>
    <w:rsid w:val="00D51A80"/>
    <w:pPr>
      <w:tabs>
        <w:tab w:val="right" w:leader="dot" w:pos="9629"/>
      </w:tabs>
      <w:spacing w:before="100" w:after="0" w:line="240" w:lineRule="auto"/>
    </w:pPr>
    <w:rPr>
      <w:rFonts w:ascii="Arial" w:hAnsi="Arial"/>
      <w:b/>
      <w:bCs/>
      <w:color w:val="000000" w:themeColor="text2"/>
      <w:sz w:val="18"/>
      <w:szCs w:val="20"/>
    </w:rPr>
  </w:style>
  <w:style w:type="paragraph" w:customStyle="1" w:styleId="TOCBody">
    <w:name w:val="TOC Body"/>
    <w:basedOn w:val="TOC1"/>
    <w:link w:val="TOCBodyChar"/>
    <w:uiPriority w:val="1"/>
    <w:qFormat/>
    <w:rsid w:val="00BD648B"/>
    <w:pPr>
      <w:tabs>
        <w:tab w:val="right" w:leader="dot" w:pos="9062"/>
      </w:tabs>
      <w:spacing w:before="0" w:after="240" w:line="360" w:lineRule="auto"/>
      <w:contextualSpacing/>
    </w:pPr>
    <w:rPr>
      <w:rFonts w:cs="Arial"/>
      <w:noProof/>
      <w:spacing w:val="-2"/>
      <w:kern w:val="16"/>
    </w:rPr>
  </w:style>
  <w:style w:type="character" w:customStyle="1" w:styleId="Heading2Char">
    <w:name w:val="Heading 2 Char"/>
    <w:basedOn w:val="DefaultParagraphFont"/>
    <w:link w:val="Heading2"/>
    <w:rsid w:val="0046721D"/>
    <w:rPr>
      <w:rFonts w:ascii="Arial" w:eastAsiaTheme="majorEastAsia" w:hAnsi="Arial" w:cs="Arial"/>
      <w:b/>
      <w:bCs/>
      <w:color w:val="00263A"/>
      <w:spacing w:val="-2"/>
      <w:kern w:val="16"/>
      <w:szCs w:val="20"/>
      <w:lang w:val="en-US"/>
    </w:rPr>
  </w:style>
  <w:style w:type="character" w:customStyle="1" w:styleId="TOC1Char">
    <w:name w:val="TOC 1 Char"/>
    <w:aliases w:val="TOC - Service Bulletin Char"/>
    <w:basedOn w:val="DefaultParagraphFont"/>
    <w:link w:val="TOC1"/>
    <w:uiPriority w:val="39"/>
    <w:rsid w:val="00D51A80"/>
    <w:rPr>
      <w:rFonts w:ascii="Arial" w:hAnsi="Arial"/>
      <w:b/>
      <w:bCs/>
      <w:color w:val="000000" w:themeColor="text2"/>
      <w:sz w:val="18"/>
      <w:szCs w:val="20"/>
    </w:rPr>
  </w:style>
  <w:style w:type="character" w:customStyle="1" w:styleId="TOCBodyChar">
    <w:name w:val="TOC Body Char"/>
    <w:basedOn w:val="TOC1Char"/>
    <w:link w:val="TOCBody"/>
    <w:uiPriority w:val="1"/>
    <w:rsid w:val="00BD648B"/>
    <w:rPr>
      <w:rFonts w:ascii="Arial" w:hAnsi="Arial" w:cs="Arial"/>
      <w:b/>
      <w:bCs/>
      <w:noProof/>
      <w:color w:val="000000" w:themeColor="text2"/>
      <w:spacing w:val="-2"/>
      <w:kern w:val="16"/>
      <w:sz w:val="18"/>
      <w:szCs w:val="20"/>
    </w:rPr>
  </w:style>
  <w:style w:type="paragraph" w:styleId="TOC2">
    <w:name w:val="toc 2"/>
    <w:basedOn w:val="Body"/>
    <w:next w:val="Body"/>
    <w:autoRedefine/>
    <w:uiPriority w:val="39"/>
    <w:unhideWhenUsed/>
    <w:rsid w:val="00A47C0E"/>
    <w:pPr>
      <w:spacing w:before="100" w:after="100" w:line="240" w:lineRule="auto"/>
      <w:ind w:left="221"/>
    </w:pPr>
    <w:rPr>
      <w:iCs/>
      <w:color w:val="000000" w:themeColor="text2"/>
      <w:sz w:val="18"/>
    </w:rPr>
  </w:style>
  <w:style w:type="paragraph" w:styleId="TOC3">
    <w:name w:val="toc 3"/>
    <w:basedOn w:val="Body"/>
    <w:next w:val="Normal"/>
    <w:autoRedefine/>
    <w:uiPriority w:val="39"/>
    <w:unhideWhenUsed/>
    <w:rsid w:val="00A47C0E"/>
    <w:pPr>
      <w:spacing w:before="100" w:after="100" w:line="240" w:lineRule="auto"/>
      <w:ind w:left="442"/>
    </w:pPr>
    <w:rPr>
      <w:sz w:val="18"/>
    </w:rPr>
  </w:style>
  <w:style w:type="paragraph" w:styleId="TOC4">
    <w:name w:val="toc 4"/>
    <w:basedOn w:val="Body"/>
    <w:next w:val="Normal"/>
    <w:autoRedefine/>
    <w:uiPriority w:val="39"/>
    <w:unhideWhenUsed/>
    <w:rsid w:val="00A47C0E"/>
    <w:pPr>
      <w:ind w:left="660"/>
    </w:pPr>
    <w:rPr>
      <w:color w:val="000000" w:themeColor="text2"/>
      <w:sz w:val="18"/>
    </w:rPr>
  </w:style>
  <w:style w:type="paragraph" w:styleId="TOC5">
    <w:name w:val="toc 5"/>
    <w:basedOn w:val="Normal"/>
    <w:next w:val="Normal"/>
    <w:autoRedefine/>
    <w:uiPriority w:val="39"/>
    <w:unhideWhenUsed/>
    <w:rsid w:val="008D60E5"/>
    <w:pPr>
      <w:spacing w:after="0"/>
      <w:ind w:left="88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8D60E5"/>
    <w:pPr>
      <w:spacing w:after="0"/>
      <w:ind w:left="11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8D60E5"/>
    <w:pPr>
      <w:spacing w:after="0"/>
      <w:ind w:left="132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8D60E5"/>
    <w:pPr>
      <w:spacing w:after="0"/>
      <w:ind w:left="154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8D60E5"/>
    <w:pPr>
      <w:spacing w:after="0"/>
      <w:ind w:left="1760"/>
    </w:pPr>
    <w:rPr>
      <w:sz w:val="20"/>
      <w:szCs w:val="20"/>
    </w:rPr>
  </w:style>
  <w:style w:type="numbering" w:customStyle="1" w:styleId="ListeNummerierung">
    <w:name w:val="Liste_Nummerierung"/>
    <w:basedOn w:val="NoList"/>
    <w:semiHidden/>
    <w:rsid w:val="001F3F4B"/>
    <w:pPr>
      <w:numPr>
        <w:numId w:val="1"/>
      </w:numPr>
    </w:pPr>
  </w:style>
  <w:style w:type="paragraph" w:styleId="ListNumber">
    <w:name w:val="List Number"/>
    <w:basedOn w:val="Normal"/>
    <w:uiPriority w:val="2"/>
    <w:rsid w:val="001F3F4B"/>
    <w:pPr>
      <w:numPr>
        <w:numId w:val="2"/>
      </w:numPr>
      <w:spacing w:after="0" w:line="300" w:lineRule="atLeast"/>
    </w:pPr>
    <w:rPr>
      <w:rFonts w:ascii="Arial" w:eastAsia="Times New Roman" w:hAnsi="Arial" w:cs="Times New Roman"/>
      <w:szCs w:val="24"/>
      <w:lang w:eastAsia="de-DE"/>
    </w:rPr>
  </w:style>
  <w:style w:type="paragraph" w:styleId="ListNumber2">
    <w:name w:val="List Number 2"/>
    <w:basedOn w:val="Normal"/>
    <w:uiPriority w:val="2"/>
    <w:rsid w:val="001F3F4B"/>
    <w:pPr>
      <w:numPr>
        <w:ilvl w:val="1"/>
        <w:numId w:val="2"/>
      </w:numPr>
      <w:spacing w:after="0" w:line="300" w:lineRule="atLeast"/>
    </w:pPr>
    <w:rPr>
      <w:rFonts w:ascii="Arial" w:eastAsia="Times New Roman" w:hAnsi="Arial" w:cs="Times New Roman"/>
      <w:szCs w:val="24"/>
      <w:lang w:eastAsia="de-DE"/>
    </w:rPr>
  </w:style>
  <w:style w:type="paragraph" w:styleId="ListNumber3">
    <w:name w:val="List Number 3"/>
    <w:basedOn w:val="Normal"/>
    <w:semiHidden/>
    <w:rsid w:val="001F3F4B"/>
    <w:pPr>
      <w:numPr>
        <w:ilvl w:val="2"/>
        <w:numId w:val="2"/>
      </w:numPr>
      <w:spacing w:after="0" w:line="300" w:lineRule="atLeast"/>
    </w:pPr>
    <w:rPr>
      <w:rFonts w:ascii="Arial" w:eastAsia="Times New Roman" w:hAnsi="Arial" w:cs="Times New Roman"/>
      <w:szCs w:val="24"/>
      <w:lang w:eastAsia="de-DE"/>
    </w:rPr>
  </w:style>
  <w:style w:type="paragraph" w:styleId="ListNumber4">
    <w:name w:val="List Number 4"/>
    <w:basedOn w:val="Normal"/>
    <w:semiHidden/>
    <w:rsid w:val="001F3F4B"/>
    <w:pPr>
      <w:numPr>
        <w:ilvl w:val="3"/>
        <w:numId w:val="2"/>
      </w:numPr>
      <w:spacing w:after="0" w:line="300" w:lineRule="atLeast"/>
    </w:pPr>
    <w:rPr>
      <w:rFonts w:ascii="Arial" w:eastAsia="Times New Roman" w:hAnsi="Arial" w:cs="Times New Roman"/>
      <w:szCs w:val="24"/>
      <w:lang w:eastAsia="de-DE"/>
    </w:rPr>
  </w:style>
  <w:style w:type="paragraph" w:styleId="ListNumber5">
    <w:name w:val="List Number 5"/>
    <w:basedOn w:val="Normal"/>
    <w:semiHidden/>
    <w:rsid w:val="001F3F4B"/>
    <w:pPr>
      <w:numPr>
        <w:ilvl w:val="4"/>
        <w:numId w:val="2"/>
      </w:numPr>
      <w:spacing w:after="0" w:line="300" w:lineRule="atLeast"/>
    </w:pPr>
    <w:rPr>
      <w:rFonts w:ascii="Arial" w:eastAsia="Times New Roman" w:hAnsi="Arial" w:cs="Times New Roman"/>
      <w:szCs w:val="2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1C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1C98"/>
    <w:rPr>
      <w:rFonts w:ascii="Segoe U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rsid w:val="00411C9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B65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65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6526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65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6526"/>
    <w:rPr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6F15F1"/>
    <w:pPr>
      <w:spacing w:after="0" w:line="240" w:lineRule="auto"/>
    </w:pPr>
    <w:rPr>
      <w:lang w:val="en-US"/>
    </w:rPr>
  </w:style>
  <w:style w:type="character" w:customStyle="1" w:styleId="Heading3Char">
    <w:name w:val="Heading 3 Char"/>
    <w:basedOn w:val="DefaultParagraphFont"/>
    <w:link w:val="Heading3"/>
    <w:rsid w:val="0046721D"/>
    <w:rPr>
      <w:rFonts w:ascii="Arial" w:eastAsiaTheme="majorEastAsia" w:hAnsi="Arial" w:cstheme="majorBidi"/>
      <w:bCs/>
      <w:color w:val="00263A"/>
      <w:spacing w:val="-2"/>
      <w:kern w:val="16"/>
      <w:szCs w:val="21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76F18"/>
    <w:rPr>
      <w:color w:val="605E5C"/>
      <w:shd w:val="clear" w:color="auto" w:fill="E1DFDD"/>
    </w:rPr>
  </w:style>
  <w:style w:type="paragraph" w:customStyle="1" w:styleId="FooterText">
    <w:name w:val="Footer Text"/>
    <w:basedOn w:val="Footer"/>
    <w:link w:val="FooterTextChar"/>
    <w:uiPriority w:val="2"/>
    <w:qFormat/>
    <w:rsid w:val="00A53E4F"/>
    <w:pPr>
      <w:tabs>
        <w:tab w:val="left" w:pos="6521"/>
      </w:tabs>
      <w:ind w:left="-111" w:firstLine="8"/>
    </w:pPr>
    <w:rPr>
      <w:rFonts w:ascii="Arial" w:hAnsi="Arial" w:cs="Arial"/>
      <w:color w:val="00263A"/>
      <w:sz w:val="14"/>
      <w:szCs w:val="14"/>
    </w:rPr>
  </w:style>
  <w:style w:type="paragraph" w:styleId="Title">
    <w:name w:val="Title"/>
    <w:next w:val="Body"/>
    <w:link w:val="TitleChar"/>
    <w:qFormat/>
    <w:rsid w:val="00086B3C"/>
    <w:pPr>
      <w:spacing w:after="0" w:line="240" w:lineRule="auto"/>
      <w:contextualSpacing/>
    </w:pPr>
    <w:rPr>
      <w:rFonts w:ascii="Arial Black" w:eastAsiaTheme="majorEastAsia" w:hAnsi="Arial Black" w:cstheme="majorBidi"/>
      <w:color w:val="00263A"/>
      <w:spacing w:val="-10"/>
      <w:kern w:val="28"/>
      <w:sz w:val="60"/>
      <w:szCs w:val="56"/>
      <w:lang w:val="en-US"/>
    </w:rPr>
  </w:style>
  <w:style w:type="character" w:customStyle="1" w:styleId="FooterTextChar">
    <w:name w:val="Footer Text Char"/>
    <w:basedOn w:val="DefaultParagraphFont"/>
    <w:link w:val="FooterText"/>
    <w:uiPriority w:val="2"/>
    <w:rsid w:val="0046721D"/>
    <w:rPr>
      <w:rFonts w:ascii="Arial" w:hAnsi="Arial" w:cs="Arial"/>
      <w:color w:val="00263A"/>
      <w:sz w:val="14"/>
      <w:szCs w:val="14"/>
      <w:lang w:val="en-US"/>
    </w:rPr>
  </w:style>
  <w:style w:type="character" w:customStyle="1" w:styleId="TitleChar">
    <w:name w:val="Title Char"/>
    <w:basedOn w:val="DefaultParagraphFont"/>
    <w:link w:val="Title"/>
    <w:rsid w:val="0046721D"/>
    <w:rPr>
      <w:rFonts w:ascii="Arial Black" w:eastAsiaTheme="majorEastAsia" w:hAnsi="Arial Black" w:cstheme="majorBidi"/>
      <w:color w:val="00263A"/>
      <w:spacing w:val="-10"/>
      <w:kern w:val="28"/>
      <w:sz w:val="60"/>
      <w:szCs w:val="56"/>
      <w:lang w:val="en-US"/>
    </w:rPr>
  </w:style>
  <w:style w:type="paragraph" w:styleId="Subtitle">
    <w:name w:val="Subtitle"/>
    <w:basedOn w:val="Normal"/>
    <w:next w:val="Body"/>
    <w:link w:val="SubtitleChar"/>
    <w:qFormat/>
    <w:rsid w:val="00086B3C"/>
    <w:pPr>
      <w:spacing w:line="276" w:lineRule="auto"/>
      <w:ind w:right="-4890"/>
      <w:jc w:val="both"/>
    </w:pPr>
    <w:rPr>
      <w:rFonts w:ascii="Arial" w:hAnsi="Arial" w:cs="Arial"/>
      <w:b/>
      <w:bCs/>
      <w:color w:val="5A5A5A" w:themeColor="text1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46721D"/>
    <w:rPr>
      <w:rFonts w:ascii="Arial" w:hAnsi="Arial" w:cs="Arial"/>
      <w:b/>
      <w:bCs/>
      <w:color w:val="5A5A5A" w:themeColor="text1"/>
      <w:sz w:val="24"/>
      <w:szCs w:val="24"/>
      <w:lang w:val="en-US"/>
    </w:rPr>
  </w:style>
  <w:style w:type="paragraph" w:styleId="Caption">
    <w:name w:val="caption"/>
    <w:basedOn w:val="Body"/>
    <w:next w:val="Body"/>
    <w:uiPriority w:val="1"/>
    <w:qFormat/>
    <w:rsid w:val="00005ABF"/>
    <w:pPr>
      <w:spacing w:after="360" w:line="240" w:lineRule="auto"/>
    </w:pPr>
    <w:rPr>
      <w:iCs/>
      <w:color w:val="000000" w:themeColor="text2"/>
      <w:sz w:val="18"/>
    </w:rPr>
  </w:style>
  <w:style w:type="paragraph" w:styleId="PlainText">
    <w:name w:val="Plain Text"/>
    <w:basedOn w:val="Normal"/>
    <w:link w:val="PlainTextChar"/>
    <w:rsid w:val="00410495"/>
    <w:pPr>
      <w:spacing w:after="0" w:line="380" w:lineRule="atLeast"/>
    </w:pPr>
    <w:rPr>
      <w:rFonts w:ascii="Arial" w:eastAsia="Times New Roman" w:hAnsi="Arial" w:cs="Courier New"/>
      <w:b/>
      <w:spacing w:val="5"/>
      <w:kern w:val="30"/>
      <w:sz w:val="32"/>
      <w:szCs w:val="20"/>
      <w:lang w:eastAsia="de-DE"/>
    </w:rPr>
  </w:style>
  <w:style w:type="character" w:customStyle="1" w:styleId="PlainTextChar">
    <w:name w:val="Plain Text Char"/>
    <w:basedOn w:val="DefaultParagraphFont"/>
    <w:link w:val="PlainText"/>
    <w:rsid w:val="00410495"/>
    <w:rPr>
      <w:rFonts w:ascii="Arial" w:eastAsia="Times New Roman" w:hAnsi="Arial" w:cs="Courier New"/>
      <w:b/>
      <w:spacing w:val="5"/>
      <w:kern w:val="30"/>
      <w:sz w:val="32"/>
      <w:szCs w:val="20"/>
      <w:lang w:val="en-US" w:eastAsia="de-DE"/>
    </w:rPr>
  </w:style>
  <w:style w:type="paragraph" w:styleId="BlockText">
    <w:name w:val="Block Text"/>
    <w:basedOn w:val="Normal"/>
    <w:next w:val="Normal"/>
    <w:rsid w:val="00410495"/>
    <w:pPr>
      <w:pBdr>
        <w:bottom w:val="single" w:sz="4" w:space="1" w:color="808080"/>
      </w:pBdr>
      <w:spacing w:before="440" w:after="200" w:line="300" w:lineRule="atLeast"/>
    </w:pPr>
    <w:rPr>
      <w:rFonts w:ascii="Arial" w:eastAsia="Times New Roman" w:hAnsi="Arial" w:cs="Times New Roman"/>
      <w:b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9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9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6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3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10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1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75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84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902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537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5539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8699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4068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838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4771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347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6909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6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0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comet-pct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lljo\OneDrive%20-%20Comet\My%20Documents\Custom%20Office%20Templates\Service%20Bulletin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E6D1AEAA09649F3B06A83ADC3E706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A54D78-F258-478B-B217-320D61CDDF2F}"/>
      </w:docPartPr>
      <w:docPartBody>
        <w:p w:rsidR="00446B76" w:rsidRDefault="00DB3851">
          <w:pPr>
            <w:pStyle w:val="2E6D1AEAA09649F3B06A83ADC3E706FB"/>
          </w:pPr>
          <w:r w:rsidRPr="00ED3905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851"/>
    <w:rsid w:val="001C355F"/>
    <w:rsid w:val="00257B5D"/>
    <w:rsid w:val="00446B76"/>
    <w:rsid w:val="00694466"/>
    <w:rsid w:val="00743283"/>
    <w:rsid w:val="00AA3F56"/>
    <w:rsid w:val="00B54E77"/>
    <w:rsid w:val="00DB3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CH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2E6D1AEAA09649F3B06A83ADC3E706FB">
    <w:name w:val="2E6D1AEAA09649F3B06A83ADC3E706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eme-Service-Bulletin">
  <a:themeElements>
    <a:clrScheme name="Comet Group">
      <a:dk1>
        <a:srgbClr val="5A5A5A"/>
      </a:dk1>
      <a:lt1>
        <a:sysClr val="window" lastClr="FFFFFF"/>
      </a:lt1>
      <a:dk2>
        <a:srgbClr val="000000"/>
      </a:dk2>
      <a:lt2>
        <a:srgbClr val="FFFFFF"/>
      </a:lt2>
      <a:accent1>
        <a:srgbClr val="5A5A5A"/>
      </a:accent1>
      <a:accent2>
        <a:srgbClr val="A20418"/>
      </a:accent2>
      <a:accent3>
        <a:srgbClr val="AAAAAA"/>
      </a:accent3>
      <a:accent4>
        <a:srgbClr val="80BBDD"/>
      </a:accent4>
      <a:accent5>
        <a:srgbClr val="004666"/>
      </a:accent5>
      <a:accent6>
        <a:srgbClr val="0D9E9B"/>
      </a:accent6>
      <a:hlink>
        <a:srgbClr val="5A5A5A"/>
      </a:hlink>
      <a:folHlink>
        <a:srgbClr val="5A5A5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2020-05-05T00:00:00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9F43EE0BBE964AB837F2540EA08F72" ma:contentTypeVersion="10" ma:contentTypeDescription="Ein neues Dokument erstellen." ma:contentTypeScope="" ma:versionID="9033b78679eb507d68a551ca254b9ee6">
  <xsd:schema xmlns:xsd="http://www.w3.org/2001/XMLSchema" xmlns:xs="http://www.w3.org/2001/XMLSchema" xmlns:p="http://schemas.microsoft.com/office/2006/metadata/properties" xmlns:ns3="2fc11469-ddcb-46d1-862a-323f48e82e4a" targetNamespace="http://schemas.microsoft.com/office/2006/metadata/properties" ma:root="true" ma:fieldsID="b80153d3f5c848085d2e9272f69b4c55" ns3:_="">
    <xsd:import namespace="2fc11469-ddcb-46d1-862a-323f48e82e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c11469-ddcb-46d1-862a-323f48e82e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661C4C0-FCD8-4C71-BB86-E59A594578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4103E4-EEF1-49F0-8DDD-9EA4F0F2B6F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DCDF85-38C7-4EB5-993F-F39FBD0BB2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c11469-ddcb-46d1-862a-323f48e82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8B080A0-938A-44F0-ADE2-ECA692D5D4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Service Bulletin Template.dotx</Template>
  <TotalTime>0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Insert Title</vt:lpstr>
      <vt:lpstr>Mechanical Dimensions of Vacuum Capacitors</vt:lpstr>
    </vt:vector>
  </TitlesOfParts>
  <Company>COMET Group</Company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2</dc:title>
  <dc:subject>Doc-Nr. 348793</dc:subject>
  <dc:creator>Gallacher, Joshua</dc:creator>
  <cp:lastModifiedBy>Gonzalez, Oscar</cp:lastModifiedBy>
  <cp:revision>37</cp:revision>
  <cp:lastPrinted>2020-08-04T09:12:00Z</cp:lastPrinted>
  <dcterms:created xsi:type="dcterms:W3CDTF">2020-10-12T11:25:00Z</dcterms:created>
  <dcterms:modified xsi:type="dcterms:W3CDTF">2023-10-25T06:28:00Z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0x0101003A9F43EE0BBE964AB837F2540EA08F72</vt:lpwstr>
  </property>
  <property fmtid="{D5CDD505-2E9C-101B-9397-08002B2CF9AE}" pid="3" name="43b072f0-0f82-4aac-be1e-8abeffc32f66">
    <vt:bool>false</vt:bool>
  </property>
</Properties>
</file>